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10472947FB6C48DF914532176A18AF41"/>
        </w:placeholder>
        <w:docPartList>
          <w:docPartGallery w:val="Quick Parts"/>
          <w:docPartCategory w:val=" Resume Name"/>
        </w:docPartList>
      </w:sdtPr>
      <w:sdtContent>
        <w:p w:rsidR="009C3D81" w:rsidRPr="000B5343" w:rsidRDefault="000F754C" w:rsidP="000B5343">
          <w:pPr>
            <w:pStyle w:val="NoSpacing"/>
            <w:jc w:val="both"/>
            <w:rPr>
              <w:rStyle w:val="PlaceholderText"/>
              <w:color w:val="46464A" w:themeColor="text2"/>
            </w:rPr>
          </w:pPr>
          <w:r>
            <w:rPr>
              <w:noProof/>
              <w:lang w:bidi="fa-I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5DBF3D77" wp14:editId="0CA5F52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left:0;text-align:left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  <w:lang w:bidi="fa-IR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55BA4A08" wp14:editId="66B6FA9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left:0;text-align:left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bidi="fa-IR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14B812A1" wp14:editId="74AF5E9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A07A52" w:rsidRPr="00CB73A3" w:rsidRDefault="00A07A52" w:rsidP="00CB73A3">
                                <w:pPr>
                                  <w:pStyle w:val="PersonalName"/>
                                  <w:rPr>
                                    <w:rFonts w:cs="B Titr"/>
                                  </w:rPr>
                                </w:pPr>
                                <w:sdt>
                                  <w:sdtPr>
                                    <w:rPr>
                                      <w:rFonts w:cs="B Titr"/>
                                    </w:rPr>
                                    <w:alias w:val="Author"/>
                                    <w:id w:val="-1040744760"/>
                                    <w:placeholder>
                                      <w:docPart w:val="E211CFDDE87B4490A5F718EA0C9D2B84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CB73A3">
                                      <w:rPr>
                                        <w:rFonts w:cs="B Titr" w:hint="cs"/>
                                        <w:rtl/>
                                        <w:lang w:bidi="fa-IR"/>
                                      </w:rPr>
                                      <w:t>تقویم دوره های آموزشی سال 1390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9010CE" w:rsidRPr="00CB73A3" w:rsidRDefault="009010CE" w:rsidP="00CB73A3">
                          <w:pPr>
                            <w:pStyle w:val="PersonalName"/>
                            <w:rPr>
                              <w:rFonts w:cs="B Titr"/>
                            </w:rPr>
                          </w:pPr>
                          <w:sdt>
                            <w:sdtPr>
                              <w:rPr>
                                <w:rFonts w:cs="B Titr"/>
                              </w:rPr>
                              <w:alias w:val="Author"/>
                              <w:id w:val="-1040744760"/>
                              <w:placeholder>
                                <w:docPart w:val="E211CFDDE87B4490A5F718EA0C9D2B8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CB73A3">
                                <w:rPr>
                                  <w:rFonts w:cs="B Titr" w:hint="cs"/>
                                  <w:rtl/>
                                  <w:lang w:bidi="fa-IR"/>
                                </w:rPr>
                                <w:t>تقویم دوره های آموزشی سال 1390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p>
        <w:p w:rsidR="009C3D81" w:rsidRDefault="00A07A52"/>
      </w:sdtContent>
    </w:sdt>
    <w:p w:rsidR="009D657B" w:rsidRDefault="009D657B" w:rsidP="00A125E9">
      <w:pPr>
        <w:rPr>
          <w:rFonts w:cs="B Titr"/>
          <w:sz w:val="48"/>
          <w:szCs w:val="4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FAE2164" wp14:editId="5643EAFE">
            <wp:extent cx="1343025" cy="2000250"/>
            <wp:effectExtent l="0" t="0" r="9525" b="0"/>
            <wp:docPr id="9" name="Picture 9" descr="C:\Users\admin\AppData\Local\Microsoft\Windows\Temporary Internet Files\Content.Word\armrangi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armrangi01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A3" w:rsidRPr="009D657B" w:rsidRDefault="00CB73A3" w:rsidP="00CB73A3">
      <w:pPr>
        <w:rPr>
          <w:rFonts w:cs="B Titr"/>
          <w:color w:val="000000"/>
          <w:sz w:val="32"/>
          <w:szCs w:val="32"/>
          <w:lang w:bidi="fa-IR"/>
        </w:rPr>
      </w:pPr>
      <w:r w:rsidRPr="009D657B">
        <w:rPr>
          <w:rFonts w:cs="B Titr" w:hint="cs"/>
          <w:color w:val="000000"/>
          <w:sz w:val="32"/>
          <w:szCs w:val="32"/>
          <w:rtl/>
          <w:lang w:bidi="fa-IR"/>
        </w:rPr>
        <w:t>تقویم دوره های آموزشی ویژه کارکنان غیر هیات علمی دانشگاه</w:t>
      </w:r>
    </w:p>
    <w:p w:rsidR="00CB73A3" w:rsidRDefault="009D657B" w:rsidP="00A125E9">
      <w:pPr>
        <w:pStyle w:val="Subsection"/>
        <w:rPr>
          <w:sz w:val="52"/>
          <w:szCs w:val="52"/>
          <w:rtl/>
          <w:lang w:bidi="fa-IR"/>
        </w:rPr>
      </w:pPr>
      <w:r>
        <w:rPr>
          <w:rFonts w:hint="cs"/>
          <w:sz w:val="52"/>
          <w:szCs w:val="52"/>
          <w:rtl/>
          <w:lang w:bidi="fa-IR"/>
        </w:rPr>
        <w:t>گروه طرح و برنامه</w:t>
      </w:r>
    </w:p>
    <w:p w:rsidR="00CB73A3" w:rsidRDefault="00CB73A3" w:rsidP="00A125E9">
      <w:pPr>
        <w:pStyle w:val="Subsection"/>
        <w:rPr>
          <w:sz w:val="52"/>
          <w:szCs w:val="52"/>
          <w:lang w:bidi="fa-IR"/>
        </w:rPr>
      </w:pPr>
    </w:p>
    <w:p w:rsidR="009C3D81" w:rsidRPr="00CB73A3" w:rsidRDefault="00CB73A3" w:rsidP="00A125E9">
      <w:pPr>
        <w:pStyle w:val="Subsection"/>
        <w:rPr>
          <w:sz w:val="52"/>
          <w:szCs w:val="52"/>
          <w:rtl/>
          <w:lang w:bidi="fa-IR"/>
        </w:rPr>
      </w:pPr>
      <w:r w:rsidRPr="00CB73A3">
        <w:rPr>
          <w:rFonts w:hint="cs"/>
          <w:sz w:val="52"/>
          <w:szCs w:val="52"/>
          <w:rtl/>
          <w:lang w:bidi="fa-IR"/>
        </w:rPr>
        <w:t>واحد آموزش نیروهای انسانی</w:t>
      </w:r>
    </w:p>
    <w:p w:rsidR="009C3D81" w:rsidRDefault="009C3D81" w:rsidP="00A125E9">
      <w:pPr>
        <w:spacing w:after="0"/>
        <w:rPr>
          <w:rStyle w:val="IntenseEmphasis"/>
        </w:rPr>
      </w:pPr>
    </w:p>
    <w:p w:rsidR="009C3D81" w:rsidRDefault="009C3D81" w:rsidP="00A125E9">
      <w:pPr>
        <w:ind w:left="360"/>
      </w:pPr>
    </w:p>
    <w:p w:rsidR="009C3D81" w:rsidRDefault="009C3D81" w:rsidP="00CB73A3">
      <w:pPr>
        <w:pStyle w:val="Subsection"/>
        <w:jc w:val="both"/>
        <w:rPr>
          <w:vanish/>
          <w:specVanish/>
        </w:rPr>
      </w:pPr>
    </w:p>
    <w:p w:rsidR="009C3D81" w:rsidRDefault="009C3D81" w:rsidP="00CB73A3"/>
    <w:p w:rsidR="009C3D81" w:rsidRDefault="009C3D81" w:rsidP="00CB73A3">
      <w:pPr>
        <w:pStyle w:val="ListParagraph"/>
        <w:ind w:left="180" w:firstLine="0"/>
        <w:jc w:val="both"/>
      </w:pPr>
    </w:p>
    <w:p w:rsidR="00CB73A3" w:rsidRDefault="00CB73A3" w:rsidP="00CB73A3">
      <w:pPr>
        <w:pStyle w:val="ListParagraph"/>
        <w:ind w:left="180" w:firstLine="0"/>
        <w:jc w:val="both"/>
      </w:pPr>
    </w:p>
    <w:p w:rsidR="00CB73A3" w:rsidRDefault="00CB73A3" w:rsidP="00CB73A3">
      <w:pPr>
        <w:pStyle w:val="ListParagraph"/>
        <w:ind w:left="180" w:firstLine="0"/>
        <w:jc w:val="both"/>
      </w:pPr>
    </w:p>
    <w:p w:rsidR="00CB73A3" w:rsidRDefault="00CB73A3" w:rsidP="00CB73A3">
      <w:pPr>
        <w:pStyle w:val="ListParagraph"/>
        <w:ind w:left="180" w:firstLine="0"/>
        <w:jc w:val="both"/>
      </w:pPr>
    </w:p>
    <w:p w:rsidR="00CB73A3" w:rsidRDefault="00CB73A3" w:rsidP="00CB73A3">
      <w:pPr>
        <w:pStyle w:val="ListParagraph"/>
        <w:ind w:left="180" w:firstLine="0"/>
        <w:jc w:val="both"/>
      </w:pPr>
    </w:p>
    <w:p w:rsidR="000B5343" w:rsidRDefault="000B5343" w:rsidP="00CB73A3">
      <w:pPr>
        <w:pStyle w:val="ListParagraph"/>
        <w:ind w:left="180" w:firstLine="0"/>
        <w:jc w:val="both"/>
      </w:pPr>
    </w:p>
    <w:p w:rsidR="000B5343" w:rsidRDefault="000B5343" w:rsidP="00CB73A3">
      <w:pPr>
        <w:pStyle w:val="ListParagraph"/>
        <w:ind w:left="180" w:firstLine="0"/>
        <w:jc w:val="both"/>
      </w:pPr>
    </w:p>
    <w:p w:rsidR="00CB73A3" w:rsidRDefault="00CA7C72" w:rsidP="00CB73A3">
      <w:pPr>
        <w:pStyle w:val="ListParagraph"/>
        <w:ind w:left="180" w:firstLine="0"/>
        <w:jc w:val="both"/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22833" wp14:editId="6EAD0863">
                <wp:simplePos x="0" y="0"/>
                <wp:positionH relativeFrom="column">
                  <wp:posOffset>0</wp:posOffset>
                </wp:positionH>
                <wp:positionV relativeFrom="paragraph">
                  <wp:posOffset>676275</wp:posOffset>
                </wp:positionV>
                <wp:extent cx="6400800" cy="609600"/>
                <wp:effectExtent l="38100" t="19050" r="57150" b="95250"/>
                <wp:wrapNone/>
                <wp:docPr id="10" name="Flowchart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6096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CA7C72" w:rsidRDefault="00A07A52" w:rsidP="00CA7C72">
                            <w:pPr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فهرست مطالب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" o:spid="_x0000_s1027" type="#_x0000_t116" style="position:absolute;left:0;text-align:left;margin-left:0;margin-top:53.25pt;width:7in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" fillcolor="#bebec1 [1460]" strokecolor="#6f6f74 [3204]">
                <v:fill color2="#bebec1 [1460]" rotate="t" angle="75" colors="0 #ceced0;19661f #b8b8bc;29491f #b1b1b5;36045f #b1b1b5;47841f #b8b8bc;1 #ceced0" focus="100%" type="gradient"/>
                <v:shadow on="t" color="black" opacity="26214f" origin=",.5" offset="0"/>
                <v:textbox>
                  <w:txbxContent>
                    <w:p w:rsidR="00A07A52" w:rsidRPr="00CA7C72" w:rsidRDefault="00A07A52" w:rsidP="00CA7C72">
                      <w:pPr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فهرست مطالب</w:t>
                      </w:r>
                    </w:p>
                  </w:txbxContent>
                </v:textbox>
              </v:shape>
            </w:pict>
          </mc:Fallback>
        </mc:AlternateContent>
      </w:r>
    </w:p>
    <w:p w:rsidR="00CB73A3" w:rsidRDefault="00CB73A3" w:rsidP="00CB73A3">
      <w:pPr>
        <w:pStyle w:val="ListParagraph"/>
        <w:ind w:left="180" w:firstLine="0"/>
        <w:jc w:val="both"/>
      </w:pPr>
    </w:p>
    <w:p w:rsidR="00CB73A3" w:rsidRDefault="00CB73A3" w:rsidP="00CB73A3">
      <w:pPr>
        <w:pStyle w:val="ListParagraph"/>
        <w:ind w:left="180" w:firstLine="0"/>
        <w:jc w:val="both"/>
      </w:pPr>
    </w:p>
    <w:p w:rsidR="00CB73A3" w:rsidRPr="000B5343" w:rsidRDefault="00263E74" w:rsidP="00263E74">
      <w:pPr>
        <w:pStyle w:val="ListParagraph"/>
        <w:ind w:left="180" w:firstLine="0"/>
        <w:jc w:val="right"/>
        <w:rPr>
          <w:rFonts w:cs="B Mitra"/>
          <w:b/>
          <w:bCs/>
          <w:sz w:val="24"/>
          <w:szCs w:val="24"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 xml:space="preserve">پیشگفتار </w:t>
      </w:r>
    </w:p>
    <w:p w:rsidR="00A07A52" w:rsidRPr="000B5343" w:rsidRDefault="0075062C" w:rsidP="0075062C">
      <w:pPr>
        <w:pStyle w:val="ListParagraph"/>
        <w:tabs>
          <w:tab w:val="right" w:pos="10080"/>
        </w:tabs>
        <w:ind w:left="180" w:firstLine="0"/>
        <w:rPr>
          <w:rFonts w:cs="B Mitra" w:hint="cs"/>
          <w:b/>
          <w:bCs/>
          <w:sz w:val="24"/>
          <w:szCs w:val="24"/>
          <w:rtl/>
          <w:lang w:bidi="fa-IR"/>
        </w:rPr>
      </w:pPr>
      <w:r>
        <w:rPr>
          <w:rFonts w:cs="B Mitra"/>
          <w:b/>
          <w:bCs/>
          <w:sz w:val="24"/>
          <w:szCs w:val="24"/>
          <w:rtl/>
          <w:lang w:bidi="fa-IR"/>
        </w:rPr>
        <w:tab/>
      </w:r>
      <w:r w:rsidR="00263E74" w:rsidRPr="000B5343">
        <w:rPr>
          <w:rFonts w:cs="B Mitra" w:hint="cs"/>
          <w:b/>
          <w:bCs/>
          <w:sz w:val="24"/>
          <w:szCs w:val="24"/>
          <w:rtl/>
          <w:lang w:bidi="fa-IR"/>
        </w:rPr>
        <w:t>مقدمه</w:t>
      </w:r>
    </w:p>
    <w:p w:rsidR="00A07A52" w:rsidRDefault="00A07A52" w:rsidP="00263E74">
      <w:pPr>
        <w:pStyle w:val="ListParagraph"/>
        <w:ind w:left="180" w:firstLine="0"/>
        <w:jc w:val="right"/>
        <w:rPr>
          <w:rFonts w:cs="B Mitra" w:hint="cs"/>
          <w:b/>
          <w:bCs/>
          <w:sz w:val="28"/>
          <w:szCs w:val="28"/>
          <w:rtl/>
          <w:lang w:bidi="fa-IR"/>
        </w:rPr>
      </w:pPr>
      <w:r>
        <w:rPr>
          <w:rFonts w:cs="B Mitra" w:hint="cs"/>
          <w:b/>
          <w:bCs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5448300" cy="457200"/>
                <wp:effectExtent l="57150" t="19050" r="76200" b="1143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A07A52" w:rsidRDefault="00A07A52" w:rsidP="00A07A52">
                            <w:pPr>
                              <w:rPr>
                                <w:rFonts w:cs="B Titr" w:hint="cs"/>
                                <w:rtl/>
                                <w:lang w:bidi="fa-IR"/>
                              </w:rPr>
                            </w:pPr>
                            <w:r w:rsidRPr="00A07A52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دوره های 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left:0;text-align:left;margin-left:36pt;margin-top:4.8pt;width:429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A07A52" w:rsidRPr="00A07A52" w:rsidRDefault="00A07A52" w:rsidP="00A07A52">
                      <w:pPr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A07A52">
                        <w:rPr>
                          <w:rFonts w:cs="B Titr" w:hint="cs"/>
                          <w:rtl/>
                          <w:lang w:bidi="fa-IR"/>
                        </w:rPr>
                        <w:t>دوره های بهبود مدیریت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73A3" w:rsidRPr="001A33E9" w:rsidRDefault="00263E74" w:rsidP="00263E74">
      <w:pPr>
        <w:pStyle w:val="ListParagraph"/>
        <w:ind w:left="180" w:firstLine="0"/>
        <w:jc w:val="right"/>
        <w:rPr>
          <w:rFonts w:cs="B Mitra"/>
          <w:b/>
          <w:bCs/>
          <w:sz w:val="28"/>
          <w:szCs w:val="28"/>
          <w:lang w:bidi="fa-IR"/>
        </w:rPr>
      </w:pPr>
      <w:r w:rsidRPr="001A33E9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</w:p>
    <w:p w:rsidR="001A33E9" w:rsidRDefault="001A33E9" w:rsidP="001A33E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 w:hint="cs"/>
          <w:b/>
          <w:bCs/>
          <w:rtl/>
          <w:lang w:bidi="fa-IR"/>
        </w:rPr>
      </w:pPr>
    </w:p>
    <w:tbl>
      <w:tblPr>
        <w:tblStyle w:val="TableGrid"/>
        <w:bidiVisual/>
        <w:tblW w:w="0" w:type="auto"/>
        <w:tblLook w:val="01E0" w:firstRow="1" w:lastRow="1" w:firstColumn="1" w:lastColumn="1" w:noHBand="0" w:noVBand="0"/>
      </w:tblPr>
      <w:tblGrid>
        <w:gridCol w:w="6152"/>
      </w:tblGrid>
      <w:tr w:rsidR="001A33E9" w:rsidRPr="00B85938" w:rsidTr="0017633A">
        <w:trPr>
          <w:trHeight w:val="1822"/>
        </w:trPr>
        <w:tc>
          <w:tcPr>
            <w:tcW w:w="6152" w:type="dxa"/>
            <w:tcBorders>
              <w:top w:val="nil"/>
              <w:left w:val="nil"/>
              <w:bottom w:val="nil"/>
              <w:right w:val="nil"/>
            </w:tcBorders>
          </w:tcPr>
          <w:p w:rsidR="00A07A52" w:rsidRPr="000B5343" w:rsidRDefault="0017633A" w:rsidP="0017633A">
            <w:pPr>
              <w:tabs>
                <w:tab w:val="right" w:pos="5936"/>
              </w:tabs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1A33E9" w:rsidRPr="000B534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مباني نظري و انديشه</w:t>
            </w:r>
            <w:r w:rsidR="001A33E9" w:rsidRPr="000B5343">
              <w:rPr>
                <w:rFonts w:cs="B Mitra"/>
                <w:b/>
                <w:bCs/>
                <w:sz w:val="24"/>
                <w:szCs w:val="24"/>
                <w:rtl/>
                <w:lang w:bidi="fa-IR"/>
              </w:rPr>
              <w:softHyphen/>
            </w:r>
            <w:r w:rsidR="001A33E9" w:rsidRPr="000B534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هاي سياسي امام خميني (ره)</w:t>
            </w:r>
          </w:p>
          <w:p w:rsidR="00A07A52" w:rsidRPr="000B5343" w:rsidRDefault="00A07A52" w:rsidP="00A07A52">
            <w:pPr>
              <w:jc w:val="right"/>
              <w:rPr>
                <w:rFonts w:cs="B Mitra"/>
                <w:b/>
                <w:bCs/>
                <w:sz w:val="24"/>
                <w:szCs w:val="24"/>
                <w:lang w:bidi="fa-IR"/>
              </w:rPr>
            </w:pPr>
            <w:r w:rsidRPr="000B5343">
              <w:rPr>
                <w:rFonts w:cs="B Mitra" w:hint="cs"/>
                <w:b/>
                <w:bCs/>
                <w:sz w:val="24"/>
                <w:szCs w:val="24"/>
                <w:rtl/>
                <w:lang w:bidi="fa-IR"/>
              </w:rPr>
              <w:t>آشنايي با مباحث مرتبط با تحول در نظام اداري</w:t>
            </w:r>
          </w:p>
          <w:p w:rsidR="00A07A52" w:rsidRDefault="00A07A52" w:rsidP="00A07A52">
            <w:pPr>
              <w:jc w:val="right"/>
              <w:rPr>
                <w:rFonts w:cs="B Roya"/>
                <w:rtl/>
                <w:lang w:bidi="fa-IR"/>
              </w:rPr>
            </w:pPr>
            <w:r>
              <w:rPr>
                <w:rFonts w:cs="B Roya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A09688C" wp14:editId="45FC98BA">
                      <wp:simplePos x="0" y="0"/>
                      <wp:positionH relativeFrom="column">
                        <wp:posOffset>-2174240</wp:posOffset>
                      </wp:positionH>
                      <wp:positionV relativeFrom="paragraph">
                        <wp:posOffset>71120</wp:posOffset>
                      </wp:positionV>
                      <wp:extent cx="5448300" cy="447675"/>
                      <wp:effectExtent l="57150" t="19050" r="76200" b="123825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48300" cy="44767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7A52" w:rsidRPr="00A07A52" w:rsidRDefault="00A07A52" w:rsidP="00A07A52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A07A52">
                                    <w:rPr>
                                      <w:rFonts w:ascii="BMitraBold" w:cs="B Titr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دوره</w:t>
                                  </w:r>
                                  <w:r w:rsidRPr="00A07A52">
                                    <w:rPr>
                                      <w:rFonts w:ascii="BMitraBold" w:cs="B Titr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Pr="00A07A52">
                                    <w:rPr>
                                      <w:rFonts w:ascii="BMitraBold" w:cs="B Titr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هاي</w:t>
                                  </w:r>
                                  <w:r w:rsidRPr="00A07A52">
                                    <w:rPr>
                                      <w:rFonts w:ascii="BMitraBold" w:cs="B Titr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Pr="00A07A52">
                                    <w:rPr>
                                      <w:rFonts w:ascii="BMitraBold" w:cs="B Titr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الزامي</w:t>
                                  </w:r>
                                  <w:r w:rsidRPr="00A07A52">
                                    <w:rPr>
                                      <w:rFonts w:ascii="BMitraBold" w:cs="B Titr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Pr="00A07A52">
                                    <w:rPr>
                                      <w:rFonts w:ascii="BMitraBold" w:cs="B Titr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مديران</w:t>
                                  </w:r>
                                </w:p>
                                <w:p w:rsidR="00A07A52" w:rsidRDefault="00A07A52" w:rsidP="00A07A5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8" o:spid="_x0000_s1029" style="position:absolute;left:0;text-align:left;margin-left:-171.2pt;margin-top:5.6pt;width:429pt;height:3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" fillcolor="#516b7e [2023]" strokecolor="#92a9b9 [3207]">
                      <v:fill color2="#516b7e [2023]" rotate="t" angle="75" colors="0 #748998;19661f #87a2b4;29491f #8daabe;36045f #8daabe;47841f #87a2b4;1 #748998" focus="100%" type="gradient"/>
                      <v:shadow on="t" color="black" opacity="26214f" origin=",.5" offset="0,1.1641mm"/>
                      <v:textbox>
                        <w:txbxContent>
                          <w:p w:rsidR="00A07A52" w:rsidRPr="00A07A52" w:rsidRDefault="00A07A52" w:rsidP="00A07A5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07A52">
                              <w:rPr>
                                <w:rFonts w:ascii="BMitraBold"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دوره</w:t>
                            </w:r>
                            <w:r w:rsidRPr="00A07A52">
                              <w:rPr>
                                <w:rFonts w:ascii="BMitraBold" w:cs="B Titr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A07A52">
                              <w:rPr>
                                <w:rFonts w:ascii="BMitraBold"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هاي</w:t>
                            </w:r>
                            <w:r w:rsidRPr="00A07A52">
                              <w:rPr>
                                <w:rFonts w:ascii="BMitraBold" w:cs="B Titr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A07A52">
                              <w:rPr>
                                <w:rFonts w:ascii="BMitraBold"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الزامي</w:t>
                            </w:r>
                            <w:r w:rsidRPr="00A07A52">
                              <w:rPr>
                                <w:rFonts w:ascii="BMitraBold" w:cs="B Titr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A07A52">
                              <w:rPr>
                                <w:rFonts w:ascii="BMitraBold"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مديران</w:t>
                            </w:r>
                          </w:p>
                          <w:p w:rsidR="00A07A52" w:rsidRDefault="00A07A52" w:rsidP="00A07A52"/>
                        </w:txbxContent>
                      </v:textbox>
                    </v:roundrect>
                  </w:pict>
                </mc:Fallback>
              </mc:AlternateContent>
            </w:r>
          </w:p>
          <w:p w:rsidR="001A33E9" w:rsidRPr="00B85938" w:rsidRDefault="001A33E9" w:rsidP="00A07A52">
            <w:pPr>
              <w:jc w:val="right"/>
              <w:rPr>
                <w:rFonts w:cs="B Roya"/>
                <w:rtl/>
                <w:lang w:bidi="fa-IR"/>
              </w:rPr>
            </w:pPr>
          </w:p>
        </w:tc>
      </w:tr>
    </w:tbl>
    <w:p w:rsidR="00A07A52" w:rsidRDefault="0017633A" w:rsidP="00A07A52">
      <w:pPr>
        <w:bidi/>
        <w:spacing w:line="240" w:lineRule="auto"/>
        <w:jc w:val="left"/>
        <w:rPr>
          <w:rFonts w:cs="B Mitra" w:hint="cs"/>
          <w:b/>
          <w:bCs/>
          <w:rtl/>
          <w:lang w:bidi="fa-IR"/>
        </w:rPr>
      </w:pPr>
      <w:r>
        <w:rPr>
          <w:rFonts w:cs="B Mitra" w:hint="cs"/>
          <w:b/>
          <w:bCs/>
          <w:rtl/>
          <w:lang w:bidi="fa-IR"/>
        </w:rPr>
        <w:t xml:space="preserve">     </w:t>
      </w:r>
      <w:r>
        <w:rPr>
          <w:rFonts w:cs="B Mitra"/>
          <w:b/>
          <w:bCs/>
          <w:lang w:bidi="fa-IR"/>
        </w:rPr>
        <w:t xml:space="preserve">     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 w:hint="cs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برنامه</w:t>
      </w:r>
      <w:r w:rsidRPr="00A07A52">
        <w:rPr>
          <w:rFonts w:cs="B Mitra"/>
          <w:b/>
          <w:bCs/>
          <w:rtl/>
          <w:lang w:bidi="fa-IR"/>
        </w:rPr>
        <w:softHyphen/>
      </w:r>
      <w:r w:rsidRPr="00A07A52">
        <w:rPr>
          <w:rFonts w:cs="B Mitra" w:hint="cs"/>
          <w:b/>
          <w:bCs/>
          <w:rtl/>
          <w:lang w:bidi="fa-IR"/>
        </w:rPr>
        <w:t>ريزي در دستگاه دولتي (تمركز بر وظايف و فعاليتها)</w:t>
      </w:r>
    </w:p>
    <w:p w:rsidR="00B925E1" w:rsidRPr="00A07A52" w:rsidRDefault="00B925E1" w:rsidP="00A07A52">
      <w:pPr>
        <w:bidi/>
        <w:spacing w:line="240" w:lineRule="auto"/>
        <w:jc w:val="left"/>
        <w:rPr>
          <w:rFonts w:ascii="Calibri" w:hAnsi="Calibri" w:cs="B Mitra"/>
          <w:b/>
          <w:bCs/>
          <w:sz w:val="36"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مهارت هاي ارتباطي مديران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فنون اداره جلسات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فنون سنجش و ارزيابي عملكرد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 w:hint="cs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فرايند و فنون تصميم گيري 1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مديريت ارتباط سازماني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آشنايي با سامانه الكترونيكي سامد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آشنايي با قوانين ديوان محاسبات ومحاسبات عمومي كشور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آشنايي با قانون مجازات اسلامي- فصل تعديات ماموران دولت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آشنايي با قانون تنظيم بخشي از مقررات مالي دولت و قانون الحاق موادي به آن</w:t>
      </w:r>
    </w:p>
    <w:p w:rsidR="00B925E1" w:rsidRPr="00A07A52" w:rsidRDefault="00B925E1" w:rsidP="00A07A52">
      <w:pPr>
        <w:bidi/>
        <w:spacing w:line="240" w:lineRule="auto"/>
        <w:jc w:val="left"/>
        <w:rPr>
          <w:rFonts w:cs="B Mitra"/>
          <w:b/>
          <w:bCs/>
          <w:rtl/>
          <w:lang w:bidi="fa-IR"/>
        </w:rPr>
      </w:pPr>
      <w:r w:rsidRPr="00A07A52">
        <w:rPr>
          <w:rFonts w:cs="B Mitra" w:hint="cs"/>
          <w:b/>
          <w:bCs/>
          <w:rtl/>
          <w:lang w:bidi="fa-IR"/>
        </w:rPr>
        <w:t>آشنايي با قوانين و مقررات اموال دولتي</w:t>
      </w:r>
    </w:p>
    <w:p w:rsidR="00B925E1" w:rsidRPr="00A07A52" w:rsidRDefault="000B5343" w:rsidP="00A07A52">
      <w:pPr>
        <w:bidi/>
        <w:spacing w:line="240" w:lineRule="auto"/>
        <w:jc w:val="left"/>
        <w:rPr>
          <w:rFonts w:cs="B Mitra"/>
          <w:b/>
          <w:bCs/>
          <w:sz w:val="36"/>
          <w:rtl/>
          <w:lang w:bidi="fa-IR"/>
        </w:rPr>
      </w:pPr>
      <w:r>
        <w:rPr>
          <w:rFonts w:cs="B Mitra" w:hint="cs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312420</wp:posOffset>
                </wp:positionV>
                <wp:extent cx="304800" cy="1076325"/>
                <wp:effectExtent l="57150" t="19050" r="76200" b="123825"/>
                <wp:wrapNone/>
                <wp:docPr id="98" name="Round Same Side Corner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7632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8" o:spid="_x0000_s1030" style="position:absolute;left:0;text-align:left;margin-left:-16.5pt;margin-top:24.6pt;width:24pt;height:84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" adj="-11796480,,5400" path="m152400,r,c236568,,304800,68232,304800,152400r,923925l304800,1076325,,1076325r,l,152400c,68232,68232,,15240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2400,0;152400,0;304800,152400;304800,1076325;304800,1076325;0,1076325;0,1076325;0,152400;152400,0" o:connectangles="0,0,0,0,0,0,0,0,0" textboxrect="0,0,304800,1076325"/>
                <v:textbox>
                  <w:txbxContent>
                    <w:p w:rsidR="002E39A1" w:rsidRPr="002E39A1" w:rsidRDefault="002E39A1" w:rsidP="002E39A1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25E1" w:rsidRPr="00A07A52">
        <w:rPr>
          <w:rFonts w:cs="B Mitra" w:hint="cs"/>
          <w:b/>
          <w:bCs/>
          <w:rtl/>
          <w:lang w:bidi="fa-IR"/>
        </w:rPr>
        <w:t>آشنايي با قانون برگزاري مناقصات</w:t>
      </w:r>
    </w:p>
    <w:p w:rsidR="001A33E9" w:rsidRDefault="001A33E9" w:rsidP="00A07A52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Bold" w:hint="cs"/>
          <w:b/>
          <w:bCs/>
          <w:rtl/>
          <w:lang w:bidi="fa-IR"/>
        </w:rPr>
      </w:pPr>
    </w:p>
    <w:p w:rsidR="0017633A" w:rsidRDefault="0017633A" w:rsidP="00A07A52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Bold" w:hint="cs"/>
          <w:b/>
          <w:bCs/>
          <w:rtl/>
          <w:lang w:bidi="fa-IR"/>
        </w:rPr>
      </w:pPr>
    </w:p>
    <w:p w:rsidR="00A07A52" w:rsidRPr="001A33E9" w:rsidRDefault="000B5343" w:rsidP="0017633A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Bold" w:hint="cs"/>
          <w:b/>
          <w:bCs/>
          <w:lang w:bidi="fa-IR"/>
        </w:rPr>
      </w:pPr>
      <w:bookmarkStart w:id="0" w:name="_GoBack"/>
      <w:bookmarkEnd w:id="0"/>
      <w:r>
        <w:rPr>
          <w:rFonts w:cs="B Mitra" w:hint="cs"/>
          <w:b/>
          <w:bCs/>
          <w:noProof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93FCB8" wp14:editId="6952D863">
                <wp:simplePos x="0" y="0"/>
                <wp:positionH relativeFrom="column">
                  <wp:posOffset>476250</wp:posOffset>
                </wp:positionH>
                <wp:positionV relativeFrom="paragraph">
                  <wp:posOffset>695325</wp:posOffset>
                </wp:positionV>
                <wp:extent cx="5381625" cy="466725"/>
                <wp:effectExtent l="57150" t="19050" r="85725" b="123825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466725"/>
                        </a:xfrm>
                        <a:prstGeom prst="roundRect">
                          <a:avLst>
                            <a:gd name="adj" fmla="val 4777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343" w:rsidRPr="000B5343" w:rsidRDefault="000B5343" w:rsidP="000B5343">
                            <w:pPr>
                              <w:rPr>
                                <w:rFonts w:cs="B Titr"/>
                                <w:sz w:val="24"/>
                                <w:szCs w:val="24"/>
                              </w:rPr>
                            </w:pPr>
                            <w:r w:rsidRPr="000B5343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2" o:spid="_x0000_s1031" style="position:absolute;left:0;text-align:left;margin-left:37.5pt;margin-top:54.75pt;width:423.75pt;height:36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" fillcolor="#584248 [2025]" strokecolor="#8d6974 [3209]">
                <v:fill color2="#584248 [2025]" rotate="t" angle="75" colors="0 #73535d;19661f #8a606d;29491f #926472;36045f #926472;47841f #8a606d;1 #73535d" focus="100%" type="gradient"/>
                <v:shadow on="t" color="black" opacity="26214f" origin=",.5" offset="0,1.1641mm"/>
                <v:textbox>
                  <w:txbxContent>
                    <w:p w:rsidR="000B5343" w:rsidRPr="000B5343" w:rsidRDefault="000B5343" w:rsidP="000B5343">
                      <w:pPr>
                        <w:rPr>
                          <w:rFonts w:cs="B Titr"/>
                          <w:sz w:val="24"/>
                          <w:szCs w:val="24"/>
                        </w:rPr>
                      </w:pPr>
                      <w:r w:rsidRPr="000B5343">
                        <w:rPr>
                          <w:rFonts w:cs="B Titr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73A3" w:rsidRPr="00B925E1" w:rsidRDefault="00CB73A3" w:rsidP="00B925E1">
      <w:pPr>
        <w:spacing w:line="360" w:lineRule="auto"/>
        <w:jc w:val="right"/>
        <w:rPr>
          <w:rFonts w:cs="B Mitra"/>
          <w:sz w:val="28"/>
          <w:szCs w:val="28"/>
        </w:rPr>
      </w:pPr>
    </w:p>
    <w:p w:rsidR="00B925E1" w:rsidRPr="000B5343" w:rsidRDefault="00A07A52" w:rsidP="00A07A52">
      <w:pPr>
        <w:tabs>
          <w:tab w:val="center" w:pos="5040"/>
          <w:tab w:val="right" w:pos="10080"/>
        </w:tabs>
        <w:spacing w:line="240" w:lineRule="auto"/>
        <w:jc w:val="left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/>
          <w:sz w:val="28"/>
          <w:szCs w:val="28"/>
          <w:rtl/>
          <w:lang w:bidi="fa-IR"/>
        </w:rPr>
        <w:tab/>
      </w:r>
      <w:r>
        <w:rPr>
          <w:rFonts w:cs="B Mitra"/>
          <w:sz w:val="28"/>
          <w:szCs w:val="28"/>
          <w:rtl/>
          <w:lang w:bidi="fa-IR"/>
        </w:rPr>
        <w:tab/>
      </w:r>
      <w:r w:rsidR="00B925E1" w:rsidRPr="000B5343">
        <w:rPr>
          <w:rFonts w:cs="B Mitra" w:hint="cs"/>
          <w:b/>
          <w:bCs/>
          <w:sz w:val="24"/>
          <w:szCs w:val="24"/>
          <w:rtl/>
          <w:lang w:bidi="fa-IR"/>
        </w:rPr>
        <w:t>حسابداري دولتي اعتبارات تملك دارائي</w:t>
      </w:r>
      <w:r w:rsidR="00B925E1"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B925E1" w:rsidRPr="000B5343">
        <w:rPr>
          <w:rFonts w:cs="B Mitra" w:hint="cs"/>
          <w:b/>
          <w:bCs/>
          <w:sz w:val="24"/>
          <w:szCs w:val="24"/>
          <w:rtl/>
          <w:lang w:bidi="fa-IR"/>
        </w:rPr>
        <w:t>هاي سرمايه</w:t>
      </w:r>
      <w:r w:rsidR="00B925E1"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B925E1" w:rsidRPr="000B5343">
        <w:rPr>
          <w:rFonts w:cs="B Mitra" w:hint="cs"/>
          <w:b/>
          <w:bCs/>
          <w:sz w:val="24"/>
          <w:szCs w:val="24"/>
          <w:rtl/>
          <w:lang w:bidi="fa-IR"/>
        </w:rPr>
        <w:t>اي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 xml:space="preserve">ماليات بر ارزش افزوده 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ارزشيابي عملكرد كاركنان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قانون كار و تأمين اجتماعي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آشنايي با مباني و ضوابط تهيه و تدوين طرح آمارگيري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برنامه ريزي و كنترل امور خدمات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نظارت مالي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نظام تصميم گيري در امور اداري</w:t>
      </w:r>
    </w:p>
    <w:p w:rsidR="00B925E1" w:rsidRPr="000B5343" w:rsidRDefault="00B925E1" w:rsidP="00A07A52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اجراي بودجه</w:t>
      </w:r>
    </w:p>
    <w:p w:rsidR="000454DB" w:rsidRPr="00B925E1" w:rsidRDefault="00B925E1" w:rsidP="00A07A52">
      <w:pPr>
        <w:spacing w:line="240" w:lineRule="auto"/>
        <w:jc w:val="right"/>
        <w:rPr>
          <w:rFonts w:cs="B Mitra"/>
          <w:sz w:val="28"/>
          <w:szCs w:val="28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بودجه ريزي عملياتي</w:t>
      </w:r>
    </w:p>
    <w:p w:rsidR="00CB73A3" w:rsidRPr="00B925E1" w:rsidRDefault="000B5343" w:rsidP="00A07A52">
      <w:pPr>
        <w:spacing w:line="240" w:lineRule="auto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221615</wp:posOffset>
                </wp:positionV>
                <wp:extent cx="5200650" cy="457200"/>
                <wp:effectExtent l="57150" t="19050" r="76200" b="11430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45720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343" w:rsidRPr="000B5343" w:rsidRDefault="000B5343" w:rsidP="000B5343">
                            <w:pPr>
                              <w:spacing w:line="360" w:lineRule="auto"/>
                              <w:rPr>
                                <w:rFonts w:cs="B Titr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0B5343">
                              <w:rPr>
                                <w:rFonts w:cs="B Titr" w:hint="cs"/>
                                <w:b/>
                                <w:bCs/>
                                <w:rtl/>
                                <w:lang w:bidi="fa-IR"/>
                              </w:rPr>
                              <w:t>دوره های آموزشی عمومی</w:t>
                            </w:r>
                          </w:p>
                          <w:p w:rsidR="000B5343" w:rsidRDefault="000B5343" w:rsidP="000B5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" o:spid="_x0000_s1032" style="position:absolute;left:0;text-align:left;margin-left:41.25pt;margin-top:17.45pt;width:409.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" fillcolor="#836e53 [2022]" strokecolor="#beae98 [3206]">
                <v:fill color2="#836e53 [2022]" rotate="t" angle="75" colors="0 #9c8d79;19661f #b9a68d;29491f #c3af93;36045f #c3af93;47841f #b9a68d;1 #9c8d79" focus="100%" type="gradient"/>
                <v:shadow on="t" color="black" opacity="26214f" origin=",.5" offset="0,1.1641mm"/>
                <v:textbox>
                  <w:txbxContent>
                    <w:p w:rsidR="000B5343" w:rsidRPr="000B5343" w:rsidRDefault="000B5343" w:rsidP="000B5343">
                      <w:pPr>
                        <w:spacing w:line="360" w:lineRule="auto"/>
                        <w:rPr>
                          <w:rFonts w:cs="B Titr"/>
                          <w:b/>
                          <w:bCs/>
                          <w:rtl/>
                          <w:lang w:bidi="fa-IR"/>
                        </w:rPr>
                      </w:pPr>
                      <w:r w:rsidRPr="000B5343">
                        <w:rPr>
                          <w:rFonts w:cs="B Titr" w:hint="cs"/>
                          <w:b/>
                          <w:bCs/>
                          <w:rtl/>
                          <w:lang w:bidi="fa-IR"/>
                        </w:rPr>
                        <w:t>دوره های آموزشی عمومی</w:t>
                      </w:r>
                    </w:p>
                    <w:p w:rsidR="000B5343" w:rsidRDefault="000B5343" w:rsidP="000B5343"/>
                  </w:txbxContent>
                </v:textbox>
              </v:roundrect>
            </w:pict>
          </mc:Fallback>
        </mc:AlternateContent>
      </w:r>
    </w:p>
    <w:p w:rsidR="000B5343" w:rsidRDefault="000B5343" w:rsidP="00B925E1">
      <w:pPr>
        <w:spacing w:line="360" w:lineRule="auto"/>
        <w:jc w:val="right"/>
        <w:rPr>
          <w:rFonts w:cs="B Mitra" w:hint="cs"/>
          <w:sz w:val="28"/>
          <w:szCs w:val="28"/>
          <w:rtl/>
          <w:lang w:bidi="fa-IR"/>
        </w:rPr>
      </w:pPr>
    </w:p>
    <w:p w:rsidR="001A33E9" w:rsidRPr="000B5343" w:rsidRDefault="000B5343" w:rsidP="000B5343">
      <w:pPr>
        <w:tabs>
          <w:tab w:val="left" w:pos="7545"/>
          <w:tab w:val="right" w:pos="10080"/>
        </w:tabs>
        <w:spacing w:line="240" w:lineRule="auto"/>
        <w:jc w:val="lef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/>
          <w:b/>
          <w:bCs/>
          <w:sz w:val="24"/>
          <w:szCs w:val="24"/>
          <w:rtl/>
          <w:lang w:bidi="fa-IR"/>
        </w:rPr>
        <w:tab/>
      </w:r>
      <w:r w:rsidRPr="000B5343">
        <w:rPr>
          <w:rFonts w:cs="B Mitra"/>
          <w:b/>
          <w:bCs/>
          <w:sz w:val="24"/>
          <w:szCs w:val="24"/>
          <w:rtl/>
          <w:lang w:bidi="fa-IR"/>
        </w:rPr>
        <w:tab/>
      </w:r>
      <w:r w:rsidR="001A33E9" w:rsidRPr="000B5343">
        <w:rPr>
          <w:rFonts w:cs="B Mitra" w:hint="cs"/>
          <w:b/>
          <w:bCs/>
          <w:sz w:val="24"/>
          <w:szCs w:val="24"/>
          <w:rtl/>
          <w:lang w:bidi="fa-IR"/>
        </w:rPr>
        <w:t>روخواني و روانخواني قران كريم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احكام زندگي در اسلام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حكومت مهدوي و وظايف منتظران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آيين نگارش مكاتبات اداري 1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مهارت</w:t>
      </w:r>
      <w:r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هاي زندگي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اطفاء حريق و راه</w:t>
      </w:r>
      <w:r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هاي پيشگيري</w:t>
      </w:r>
    </w:p>
    <w:p w:rsidR="001A33E9" w:rsidRPr="00B925E1" w:rsidRDefault="002E39A1" w:rsidP="000B5343">
      <w:pPr>
        <w:spacing w:line="240" w:lineRule="auto"/>
        <w:jc w:val="right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b/>
          <w:bCs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4AE3B8" wp14:editId="770EFF8E">
                <wp:simplePos x="0" y="0"/>
                <wp:positionH relativeFrom="column">
                  <wp:posOffset>-342900</wp:posOffset>
                </wp:positionH>
                <wp:positionV relativeFrom="paragraph">
                  <wp:posOffset>179705</wp:posOffset>
                </wp:positionV>
                <wp:extent cx="342900" cy="1085850"/>
                <wp:effectExtent l="57150" t="19050" r="76200" b="114300"/>
                <wp:wrapNone/>
                <wp:docPr id="99" name="Round Same Side Corner 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0858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9" o:spid="_x0000_s1033" style="position:absolute;left:0;text-align:left;margin-left:-27pt;margin-top:14.15pt;width:27pt;height:85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" adj="-11796480,,5400" path="m171450,r,c266139,,342900,76761,342900,171450r,914400l342900,1085850,,1085850r,l,171450c,76761,76761,,17145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71450,0;171450,0;342900,171450;342900,1085850;342900,1085850;0,1085850;0,1085850;0,171450;171450,0" o:connectangles="0,0,0,0,0,0,0,0,0" textboxrect="0,0,342900,108585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33E9" w:rsidRPr="000B5343">
        <w:rPr>
          <w:rFonts w:cs="B Mitra" w:hint="cs"/>
          <w:b/>
          <w:bCs/>
          <w:sz w:val="24"/>
          <w:szCs w:val="24"/>
          <w:rtl/>
          <w:lang w:bidi="fa-IR"/>
        </w:rPr>
        <w:t>خانواده و مناسبات حاكم بر آن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آمادگي و مقابله با حوادث طبيعي و غير مترقبه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روابط سالم زن و شوهر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تربيت بدني و آمادگي جسماني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آشنايي با مباني و اصلاح الگوي مصرف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آشنايي با نظام هدفمند كردن يارانه</w:t>
      </w:r>
      <w:r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ها(غير حضوري)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آشنايي با قانون مديريت خدمات كشوري</w:t>
      </w:r>
    </w:p>
    <w:p w:rsidR="001A33E9" w:rsidRPr="000B5343" w:rsidRDefault="001A33E9" w:rsidP="000B5343">
      <w:pPr>
        <w:spacing w:line="240" w:lineRule="auto"/>
        <w:jc w:val="right"/>
        <w:rPr>
          <w:rFonts w:cs="B Mitra"/>
          <w:b/>
          <w:bCs/>
          <w:sz w:val="24"/>
          <w:szCs w:val="24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آشنايي با ده برنامه تحول اداري و شاخص</w:t>
      </w:r>
      <w:r w:rsidRPr="000B5343">
        <w:rPr>
          <w:rFonts w:cs="B Mitra"/>
          <w:b/>
          <w:bCs/>
          <w:sz w:val="24"/>
          <w:szCs w:val="24"/>
          <w:rtl/>
          <w:lang w:bidi="fa-IR"/>
        </w:rPr>
        <w:softHyphen/>
      </w: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هاي مرتبط با آن</w:t>
      </w:r>
    </w:p>
    <w:p w:rsidR="00263E74" w:rsidRDefault="001A33E9" w:rsidP="000B5343">
      <w:pPr>
        <w:spacing w:line="240" w:lineRule="auto"/>
        <w:jc w:val="right"/>
        <w:rPr>
          <w:rFonts w:hint="cs"/>
          <w:rtl/>
          <w:lang w:bidi="fa-IR"/>
        </w:rPr>
      </w:pPr>
      <w:r w:rsidRPr="000B5343">
        <w:rPr>
          <w:rFonts w:cs="B Mitra" w:hint="cs"/>
          <w:b/>
          <w:bCs/>
          <w:sz w:val="24"/>
          <w:szCs w:val="24"/>
          <w:rtl/>
          <w:lang w:bidi="fa-IR"/>
        </w:rPr>
        <w:t>توجيهي بدو خدمت</w:t>
      </w:r>
    </w:p>
    <w:p w:rsidR="00263E74" w:rsidRDefault="00263E74" w:rsidP="00263E74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tl/>
        </w:rPr>
      </w:pPr>
    </w:p>
    <w:p w:rsidR="00FA5E10" w:rsidRDefault="00FA5E10" w:rsidP="00263E74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  <w:r>
        <w:rPr>
          <w:rFonts w:ascii="BTitrBold" w:cs="BTitrBold"/>
          <w:b/>
          <w:bCs/>
          <w:sz w:val="32"/>
          <w:szCs w:val="32"/>
          <w:rtl/>
          <w:lang w:bidi="fa-IR"/>
        </w:rPr>
        <w:tab/>
      </w: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/>
          <w:b/>
          <w:bCs/>
          <w:sz w:val="32"/>
          <w:szCs w:val="32"/>
          <w:rtl/>
          <w:lang w:bidi="fa-IR"/>
        </w:rPr>
      </w:pPr>
    </w:p>
    <w:p w:rsidR="000B5343" w:rsidRDefault="000B5343" w:rsidP="00FA5E10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  <w:r>
        <w:rPr>
          <w:rFonts w:ascii="BTitrBold" w:cs="BTitrBold"/>
          <w:b/>
          <w:bCs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8CF375" wp14:editId="7E649C01">
                <wp:simplePos x="0" y="0"/>
                <wp:positionH relativeFrom="column">
                  <wp:posOffset>-219075</wp:posOffset>
                </wp:positionH>
                <wp:positionV relativeFrom="paragraph">
                  <wp:posOffset>349250</wp:posOffset>
                </wp:positionV>
                <wp:extent cx="333375" cy="1085850"/>
                <wp:effectExtent l="57150" t="19050" r="85725" b="114300"/>
                <wp:wrapNone/>
                <wp:docPr id="20" name="Round Same Side Corner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858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0" o:spid="_x0000_s1034" style="position:absolute;left:0;text-align:left;margin-left:-17.25pt;margin-top:27.5pt;width:26.25pt;height:8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" adj="-11796480,,5400" path="m166688,r,c258747,,333376,74629,333376,166688v,306387,-1,612775,-1,919162l333375,1085850,,1085850r,l,166688c,74629,74629,,166688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66688,0;166688,0;333376,166688;333375,1085850;333375,1085850;0,1085850;0,1085850;0,166688;166688,0" o:connectangles="0,0,0,0,0,0,0,0,0" textboxrect="0,0,333375,108585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A5E10">
        <w:rPr>
          <w:rFonts w:ascii="BTitrBold" w:cs="BTitrBold"/>
          <w:b/>
          <w:bCs/>
          <w:sz w:val="32"/>
          <w:szCs w:val="32"/>
          <w:rtl/>
          <w:lang w:bidi="fa-IR"/>
        </w:rPr>
        <w:tab/>
      </w:r>
    </w:p>
    <w:p w:rsidR="000B5343" w:rsidRDefault="000B5343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 w:hint="cs"/>
          <w:b/>
          <w:bCs/>
          <w:sz w:val="32"/>
          <w:szCs w:val="32"/>
          <w:rtl/>
          <w:lang w:bidi="fa-IR"/>
        </w:rPr>
      </w:pPr>
    </w:p>
    <w:p w:rsidR="001F37FA" w:rsidRDefault="001F37FA" w:rsidP="000B5343">
      <w:pPr>
        <w:tabs>
          <w:tab w:val="left" w:pos="4110"/>
          <w:tab w:val="center" w:pos="5040"/>
          <w:tab w:val="left" w:pos="6735"/>
          <w:tab w:val="right" w:pos="10080"/>
        </w:tabs>
        <w:bidi/>
        <w:jc w:val="left"/>
        <w:rPr>
          <w:rFonts w:ascii="BTitrBold" w:cs="BTitrBold"/>
          <w:b/>
          <w:bCs/>
          <w:sz w:val="32"/>
          <w:szCs w:val="32"/>
          <w:rtl/>
          <w:lang w:bidi="fa-IR"/>
        </w:rPr>
      </w:pPr>
      <w:r>
        <w:rPr>
          <w:rFonts w:ascii="BTitrBold" w:cs="BTitrBold" w:hint="cs"/>
          <w:b/>
          <w:bCs/>
          <w:noProof/>
          <w:sz w:val="32"/>
          <w:szCs w:val="32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40E55" wp14:editId="18869558">
                <wp:simplePos x="0" y="0"/>
                <wp:positionH relativeFrom="column">
                  <wp:posOffset>0</wp:posOffset>
                </wp:positionH>
                <wp:positionV relativeFrom="paragraph">
                  <wp:posOffset>685800</wp:posOffset>
                </wp:positionV>
                <wp:extent cx="6400800" cy="544195"/>
                <wp:effectExtent l="57150" t="19050" r="76200" b="122555"/>
                <wp:wrapNone/>
                <wp:docPr id="11" name="Flowchart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4419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1F37FA" w:rsidRDefault="00A07A52" w:rsidP="001F37FA">
                            <w:pPr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1F37FA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پیشگفتار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1" o:spid="_x0000_s1028" type="#_x0000_t116" style="position:absolute;left:0;text-align:left;margin-left:0;margin-top:54pt;width:7in;height:4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9010CE" w:rsidRPr="001F37FA" w:rsidRDefault="009010CE" w:rsidP="001F37FA">
                      <w:pPr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</w:pPr>
                      <w:r w:rsidRPr="001F37FA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>پیشگفتار</w:t>
                      </w:r>
                    </w:p>
                  </w:txbxContent>
                </v:textbox>
              </v:shape>
            </w:pict>
          </mc:Fallback>
        </mc:AlternateContent>
      </w:r>
    </w:p>
    <w:p w:rsidR="00CB73A3" w:rsidRPr="001C450A" w:rsidRDefault="00CA7C72" w:rsidP="001C450A">
      <w:pPr>
        <w:tabs>
          <w:tab w:val="left" w:pos="6735"/>
          <w:tab w:val="right" w:pos="10080"/>
        </w:tabs>
        <w:bidi/>
        <w:rPr>
          <w:rFonts w:cs="B Titr"/>
          <w:color w:val="618096" w:themeColor="accent4" w:themeShade="BF"/>
          <w:sz w:val="32"/>
          <w:szCs w:val="32"/>
        </w:rPr>
      </w:pP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آموزش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از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منظر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قانون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مديريت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خدمات</w:t>
      </w:r>
      <w:r w:rsidRPr="001C450A">
        <w:rPr>
          <w:rFonts w:ascii="BTitrBold" w:cs="B Titr"/>
          <w:b/>
          <w:bCs/>
          <w:color w:val="618096" w:themeColor="accent4" w:themeShade="BF"/>
          <w:sz w:val="32"/>
          <w:szCs w:val="32"/>
          <w:lang w:bidi="fa-IR"/>
        </w:rPr>
        <w:t xml:space="preserve"> </w:t>
      </w:r>
      <w:r w:rsidRPr="001C450A">
        <w:rPr>
          <w:rFonts w:ascii="BTitrBold" w:cs="B Titr" w:hint="cs"/>
          <w:b/>
          <w:bCs/>
          <w:color w:val="618096" w:themeColor="accent4" w:themeShade="BF"/>
          <w:sz w:val="32"/>
          <w:szCs w:val="32"/>
          <w:rtl/>
          <w:lang w:bidi="fa-IR"/>
        </w:rPr>
        <w:t>كشوري</w:t>
      </w:r>
    </w:p>
    <w:p w:rsidR="00CB73A3" w:rsidRPr="00D31A0D" w:rsidRDefault="00CA7C72" w:rsidP="00CA7C72">
      <w:pPr>
        <w:tabs>
          <w:tab w:val="left" w:pos="4995"/>
          <w:tab w:val="left" w:pos="8490"/>
        </w:tabs>
        <w:bidi/>
        <w:jc w:val="left"/>
        <w:rPr>
          <w:rFonts w:cs="B Titr"/>
          <w:color w:val="618096" w:themeColor="accent4" w:themeShade="BF"/>
          <w:sz w:val="24"/>
          <w:szCs w:val="24"/>
        </w:rPr>
      </w:pPr>
      <w:r w:rsidRPr="00D31A0D">
        <w:rPr>
          <w:rFonts w:ascii="BMitraBold" w:cs="B Titr" w:hint="cs"/>
          <w:b/>
          <w:bCs/>
          <w:color w:val="618096" w:themeColor="accent4" w:themeShade="BF"/>
          <w:sz w:val="24"/>
          <w:szCs w:val="24"/>
          <w:rtl/>
          <w:lang w:bidi="fa-IR"/>
        </w:rPr>
        <w:t>فصل</w:t>
      </w:r>
      <w:r w:rsidRPr="00D31A0D">
        <w:rPr>
          <w:rFonts w:ascii="BMitraBold" w:cs="B Titr"/>
          <w:b/>
          <w:bCs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b/>
          <w:bCs/>
          <w:color w:val="618096" w:themeColor="accent4" w:themeShade="BF"/>
          <w:sz w:val="24"/>
          <w:szCs w:val="24"/>
          <w:rtl/>
          <w:lang w:bidi="fa-IR"/>
        </w:rPr>
        <w:t>نهم</w:t>
      </w:r>
      <w:r w:rsidRPr="00D31A0D">
        <w:rPr>
          <w:rFonts w:ascii="BMitraBold" w:cs="B Titr"/>
          <w:b/>
          <w:bCs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MinionPro-Bold" w:hAnsi="MinionPro-Bold" w:cs="B Titr"/>
          <w:b/>
          <w:bCs/>
          <w:color w:val="618096" w:themeColor="accent4" w:themeShade="BF"/>
          <w:sz w:val="24"/>
          <w:szCs w:val="24"/>
          <w:lang w:bidi="fa-IR"/>
        </w:rPr>
        <w:t xml:space="preserve">– </w:t>
      </w:r>
      <w:r w:rsidRPr="00D31A0D">
        <w:rPr>
          <w:rFonts w:ascii="BMitraBold" w:cs="B Titr" w:hint="cs"/>
          <w:b/>
          <w:bCs/>
          <w:color w:val="618096" w:themeColor="accent4" w:themeShade="BF"/>
          <w:sz w:val="24"/>
          <w:szCs w:val="24"/>
          <w:rtl/>
          <w:lang w:bidi="fa-IR"/>
        </w:rPr>
        <w:t>توانمند</w:t>
      </w:r>
      <w:r w:rsidRPr="00D31A0D">
        <w:rPr>
          <w:rFonts w:ascii="BMitraBold" w:cs="B Titr"/>
          <w:b/>
          <w:bCs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b/>
          <w:bCs/>
          <w:color w:val="618096" w:themeColor="accent4" w:themeShade="BF"/>
          <w:sz w:val="24"/>
          <w:szCs w:val="24"/>
          <w:rtl/>
          <w:lang w:bidi="fa-IR"/>
        </w:rPr>
        <w:t>سازي</w:t>
      </w:r>
      <w:r w:rsidRPr="00D31A0D">
        <w:rPr>
          <w:rFonts w:ascii="BMitraBold" w:cs="B Titr"/>
          <w:b/>
          <w:bCs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b/>
          <w:bCs/>
          <w:color w:val="618096" w:themeColor="accent4" w:themeShade="BF"/>
          <w:sz w:val="24"/>
          <w:szCs w:val="24"/>
          <w:rtl/>
          <w:lang w:bidi="fa-IR"/>
        </w:rPr>
        <w:t>كارمندان</w:t>
      </w:r>
    </w:p>
    <w:p w:rsidR="00D82A15" w:rsidRPr="00CA7C72" w:rsidRDefault="00CA7C72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م</w:t>
      </w:r>
      <w:r w:rsidR="00D82A15"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اده</w:t>
      </w:r>
      <w:r w:rsidR="00D82A15" w:rsidRPr="00CA7C72">
        <w:rPr>
          <w:rFonts w:ascii="BMitraBold" w:cs="B Mitra"/>
          <w:color w:val="000000"/>
          <w:sz w:val="28"/>
          <w:szCs w:val="28"/>
          <w:lang w:bidi="fa-IR"/>
        </w:rPr>
        <w:t xml:space="preserve"> 58 </w:t>
      </w:r>
      <w:r w:rsidR="00D82A15" w:rsidRPr="00CA7C72">
        <w:rPr>
          <w:rFonts w:ascii="MinionPro-Bold" w:hAnsi="MinionPro-Bold" w:cs="B Mitra"/>
          <w:color w:val="000000"/>
          <w:sz w:val="28"/>
          <w:szCs w:val="28"/>
          <w:lang w:bidi="fa-IR"/>
        </w:rPr>
        <w:t xml:space="preserve">–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موظف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منظور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ارتقاء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كارايي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اثر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بخشي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گونه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طراحي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نمايد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همراه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متناسب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ساختن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دانش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مهارت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نگرش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شغل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مورد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نظر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انگيزه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لازم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جهت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مشاركت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مستمر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درفرايند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تأمين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نمايد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نحوي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رابطه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بين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ارتقاء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مديران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برقرار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حداقل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سرانه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ساعت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اساس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مربوط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سال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برخوردار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82A15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گردند</w:t>
      </w:r>
      <w:r w:rsidR="00D82A15" w:rsidRPr="00CA7C72">
        <w:rPr>
          <w:rFonts w:ascii="BMitra" w:cs="B Mitra"/>
          <w:color w:val="000000"/>
          <w:sz w:val="28"/>
          <w:szCs w:val="28"/>
          <w:lang w:bidi="fa-IR"/>
        </w:rPr>
        <w:t xml:space="preserve"> .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ماده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 xml:space="preserve"> 59 </w:t>
      </w:r>
      <w:r w:rsidRPr="00CA7C72">
        <w:rPr>
          <w:rFonts w:ascii="MinionPro-Bold" w:hAnsi="MinionPro-Bold" w:cs="B Mitra"/>
          <w:color w:val="000000"/>
          <w:sz w:val="28"/>
          <w:szCs w:val="28"/>
          <w:lang w:bidi="fa-IR"/>
        </w:rPr>
        <w:t xml:space="preserve">–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مكلفند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رعايت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تدوين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نمايند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.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تبصره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MinionPro-Regular" w:hAnsi="MinionPro-Regular" w:cs="B Mitra"/>
          <w:color w:val="000000"/>
          <w:sz w:val="28"/>
          <w:szCs w:val="28"/>
          <w:lang w:bidi="fa-IR"/>
        </w:rPr>
        <w:t xml:space="preserve">–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قالب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مصوب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اجراء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مورد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نياز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موسسات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عالي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انعقادقرارداد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B3D8B">
        <w:rPr>
          <w:rFonts w:ascii="BMitra" w:cs="B Mitra" w:hint="cs"/>
          <w:color w:val="000000"/>
          <w:sz w:val="28"/>
          <w:szCs w:val="28"/>
          <w:rtl/>
          <w:lang w:bidi="fa-IR"/>
        </w:rPr>
        <w:t>نما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B3D8B">
        <w:rPr>
          <w:rFonts w:ascii="BMitra" w:cs="B Mitra" w:hint="cs"/>
          <w:color w:val="000000"/>
          <w:sz w:val="28"/>
          <w:szCs w:val="28"/>
          <w:rtl/>
          <w:lang w:bidi="fa-IR"/>
        </w:rPr>
        <w:t>ی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همچنين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مزبور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كليه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مراحل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طراحي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اجراء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فعاليت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پژوهشي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موسسات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مراكز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پژوهشي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دولتي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غير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دولتي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صلاحيت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تخصصي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آنها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تأييد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رسيده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باشد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واگذار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نمايند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.</w:t>
      </w:r>
    </w:p>
    <w:p w:rsidR="00D82A15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ماده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 xml:space="preserve"> 62 </w:t>
      </w:r>
      <w:r w:rsidRPr="00CA7C72">
        <w:rPr>
          <w:rFonts w:ascii="MinionPro-Bold" w:hAnsi="MinionPro-Bold" w:cs="B Mitra"/>
          <w:color w:val="000000"/>
          <w:sz w:val="28"/>
          <w:szCs w:val="28"/>
          <w:lang w:bidi="fa-IR"/>
        </w:rPr>
        <w:t xml:space="preserve">–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موظفند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همواره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نسبت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توانمندسازي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افزايش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مهارتها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تواناييهاي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شغلي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اقدام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نمايند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شيو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الگوهاي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لازم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افزايش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نسنجي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مداوم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كارمندان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توسط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تهيه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ابلاغ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يشود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مورد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خواهند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گذارد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>.</w:t>
      </w:r>
    </w:p>
    <w:p w:rsidR="00FD0E9D" w:rsidRDefault="00FD0E9D" w:rsidP="00FD0E9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</w:p>
    <w:p w:rsidR="00FD0E9D" w:rsidRDefault="00FD0E9D" w:rsidP="00FD0E9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</w:p>
    <w:p w:rsidR="00FA5E10" w:rsidRDefault="000C3B32" w:rsidP="00FA5E10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ascii="BMitra" w:cs="B Mitra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97146" wp14:editId="229B5D61">
                <wp:simplePos x="0" y="0"/>
                <wp:positionH relativeFrom="column">
                  <wp:posOffset>-333375</wp:posOffset>
                </wp:positionH>
                <wp:positionV relativeFrom="paragraph">
                  <wp:posOffset>180975</wp:posOffset>
                </wp:positionV>
                <wp:extent cx="333375" cy="1047750"/>
                <wp:effectExtent l="57150" t="19050" r="85725" b="114300"/>
                <wp:wrapNone/>
                <wp:docPr id="21" name="Round Same Side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1" o:spid="_x0000_s1036" style="position:absolute;left:0;text-align:left;margin-left:-26.25pt;margin-top:14.25pt;width:26.25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" adj="-11796480,,5400" path="m166688,r,c258747,,333376,74629,333376,166688v,293687,-1,587375,-1,881062l333375,1047750,,1047750r,l,166688c,74629,74629,,166688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66688,0;166688,0;333376,166688;333375,1047750;333375,1047750;0,1047750;0,1047750;0,166688;166688,0" o:connectangles="0,0,0,0,0,0,0,0,0" textboxrect="0,0,333375,104775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D82A15" w:rsidRPr="00D31A0D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Titr"/>
          <w:color w:val="618096" w:themeColor="accent4" w:themeShade="BF"/>
          <w:sz w:val="24"/>
          <w:szCs w:val="24"/>
          <w:lang w:bidi="fa-IR"/>
        </w:rPr>
      </w:pP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lastRenderedPageBreak/>
        <w:t>نگاه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قوانين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و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مقررات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به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آموزش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و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پژوهش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>: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نگاه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پژوهش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چشم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انداز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بيست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ساله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جمهوري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اسلامي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ايران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چشم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انداز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افق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1404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ايران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كشوري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توسعه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يافته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جايگاه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اول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اقتصادي،عملي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فنآوري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منطقه،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هويت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اسلامي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انقلابي،الهام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بخش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جهان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اسلام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تعامل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سازنده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مؤثر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روابط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الملل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چشم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انداز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هشت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ويژگي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اساسي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جامعه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ايراني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ترسيم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شده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دربرخي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ويژگي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طور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غير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مستقيم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فرهنگ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توليد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توسعه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پژوهش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تربيت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نيروي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اشاره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شده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برخي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مانند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ويژگي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ششم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بطور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مستقيم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صراحت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قيد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شده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عبارت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>: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ويژگي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دوم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 xml:space="preserve">: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برخوردار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دانش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پيشرفته،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توليد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فنآوري،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متكي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سهم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برتر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منابع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سرمايه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اجتماعي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توليد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ملي</w:t>
      </w:r>
    </w:p>
    <w:p w:rsidR="00D82A15" w:rsidRPr="00CA7C72" w:rsidRDefault="00D82A15" w:rsidP="00DB3D8B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ويژگي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Bold" w:cs="B Mitra" w:hint="cs"/>
          <w:color w:val="000000"/>
          <w:sz w:val="28"/>
          <w:szCs w:val="28"/>
          <w:rtl/>
          <w:lang w:bidi="fa-IR"/>
        </w:rPr>
        <w:t>ششم</w:t>
      </w:r>
      <w:r w:rsidRPr="00CA7C72">
        <w:rPr>
          <w:rFonts w:ascii="BMitraBold" w:cs="B Mitra"/>
          <w:color w:val="000000"/>
          <w:sz w:val="28"/>
          <w:szCs w:val="28"/>
          <w:lang w:bidi="fa-IR"/>
        </w:rPr>
        <w:t>: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يافته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جايگاه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اول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اقتصادي،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فنآوري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منطقه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آسياي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جنوب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غربي</w:t>
      </w:r>
      <w:r w:rsidR="00DB3D8B">
        <w:rPr>
          <w:rFonts w:ascii="BMitra" w:cs="B Mitra"/>
          <w:color w:val="000000"/>
          <w:sz w:val="28"/>
          <w:szCs w:val="28"/>
          <w:lang w:bidi="fa-IR"/>
        </w:rPr>
        <w:t>)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شامل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آسياي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ميانه،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قفقاز،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خاورميانه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وكشورهاي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همسايه</w:t>
      </w:r>
      <w:r w:rsidR="00DB3D8B">
        <w:rPr>
          <w:rFonts w:ascii="BMitra" w:cs="B Mitra"/>
          <w:color w:val="000000"/>
          <w:sz w:val="28"/>
          <w:szCs w:val="28"/>
          <w:lang w:bidi="fa-IR"/>
        </w:rPr>
        <w:t>(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تأكيد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جنبش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نرم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افزاري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توليد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رشد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شتاب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مستمر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اقتصادي،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ارتقاء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نسبي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درآمد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سرانه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رسيدن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اشتغال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كامل</w:t>
      </w:r>
    </w:p>
    <w:p w:rsidR="00D82A15" w:rsidRPr="00D31A0D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Titr"/>
          <w:color w:val="618096" w:themeColor="accent4" w:themeShade="BF"/>
          <w:sz w:val="24"/>
          <w:szCs w:val="24"/>
          <w:lang w:bidi="fa-IR"/>
        </w:rPr>
      </w:pP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فراز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هايي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از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ابلاغيه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مقام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معظم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رهبري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در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خصوص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برنامه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پنجم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توسعه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="000F54F7"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>)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امور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علمي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و</w:t>
      </w:r>
      <w:r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 xml:space="preserve"> </w:t>
      </w:r>
      <w:r w:rsidRPr="00D31A0D">
        <w:rPr>
          <w:rFonts w:ascii="BMitraBold" w:cs="B Titr" w:hint="cs"/>
          <w:color w:val="618096" w:themeColor="accent4" w:themeShade="BF"/>
          <w:sz w:val="24"/>
          <w:szCs w:val="24"/>
          <w:rtl/>
          <w:lang w:bidi="fa-IR"/>
        </w:rPr>
        <w:t>فناوري</w:t>
      </w:r>
      <w:r w:rsidR="000F54F7" w:rsidRPr="00D31A0D">
        <w:rPr>
          <w:rFonts w:ascii="BMitraBold" w:cs="B Titr"/>
          <w:color w:val="618096" w:themeColor="accent4" w:themeShade="BF"/>
          <w:sz w:val="24"/>
          <w:szCs w:val="24"/>
          <w:lang w:bidi="fa-IR"/>
        </w:rPr>
        <w:t>(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-1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دستيابي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جايگاه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فناوري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منطقه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تثبيت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پنجم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توسعه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-2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توانمند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سازي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بخش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غير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دولتي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مشاركت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توليد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فناوري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-3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تحول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ارتقاء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علوم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تقويت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جايگاه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منزلت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اين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علوم،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جذب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افراد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مستعد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انگيزه،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اصلاح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بازنگري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متون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روشهاي</w:t>
      </w:r>
      <w:r w:rsidR="000F54F7"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آموزشي،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ارتقاء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وكيفي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مراكز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فعاليت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پژوهشي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ترويج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نظريه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پردازي،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نقد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آزاد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انديشي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-4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تكميل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اجراي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نقشه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جامع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علمي</w:t>
      </w:r>
      <w:r w:rsidRPr="00CA7C72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CA7C72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</w:p>
    <w:p w:rsidR="00D82A15" w:rsidRPr="00CA7C72" w:rsidRDefault="00D82A15" w:rsidP="00CA7C72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Yekan" w:hAnsi="BYekan" w:cs="B Mitra"/>
          <w:color w:val="FFFFFF"/>
          <w:sz w:val="28"/>
          <w:szCs w:val="28"/>
          <w:lang w:bidi="fa-IR"/>
        </w:rPr>
      </w:pPr>
      <w:r w:rsidRPr="00CA7C72">
        <w:rPr>
          <w:rFonts w:ascii="BYekan" w:hAnsi="BYekan" w:cs="B Mitra"/>
          <w:color w:val="FFFFFF"/>
          <w:sz w:val="28"/>
          <w:szCs w:val="28"/>
          <w:lang w:bidi="fa-IR"/>
        </w:rPr>
        <w:t>6</w:t>
      </w:r>
    </w:p>
    <w:p w:rsidR="00CB73A3" w:rsidRDefault="00CB73A3" w:rsidP="000F54F7">
      <w:pPr>
        <w:bidi/>
      </w:pPr>
    </w:p>
    <w:p w:rsidR="00FA5E10" w:rsidRDefault="00646FDD" w:rsidP="00FA5E10">
      <w:pPr>
        <w:bidi/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322580</wp:posOffset>
                </wp:positionV>
                <wp:extent cx="304800" cy="914400"/>
                <wp:effectExtent l="57150" t="19050" r="76200" b="114300"/>
                <wp:wrapNone/>
                <wp:docPr id="22" name="Round Same Side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14400"/>
                        </a:xfrm>
                        <a:prstGeom prst="round2SameRect">
                          <a:avLst>
                            <a:gd name="adj1" fmla="val 46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22" o:spid="_x0000_s1037" style="position:absolute;left:0;text-align:left;margin-left:-15pt;margin-top:25.4pt;width:24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0480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" adj="-11796480,,5400" path="m142875,r19050,c240833,,304800,63967,304800,142875r,771525l304800,914400,,914400r,l,142875c,63967,63967,,142875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2875,0;161925,0;304800,142875;304800,914400;304800,914400;0,914400;0,914400;0,142875;142875,0" o:connectangles="0,0,0,0,0,0,0,0,0" textboxrect="0,0,304800,91440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4413D" w:rsidRDefault="00FA5E10" w:rsidP="00FA5E10">
      <w:pPr>
        <w:tabs>
          <w:tab w:val="left" w:pos="4185"/>
          <w:tab w:val="center" w:pos="5040"/>
        </w:tabs>
        <w:bidi/>
        <w:jc w:val="left"/>
        <w:rPr>
          <w:rFonts w:cs="B Titr"/>
          <w:sz w:val="36"/>
          <w:szCs w:val="36"/>
          <w:rtl/>
          <w:lang w:bidi="fa-IR"/>
        </w:rPr>
      </w:pPr>
      <w:r>
        <w:rPr>
          <w:rFonts w:cs="B Titr"/>
          <w:sz w:val="36"/>
          <w:szCs w:val="36"/>
          <w:rtl/>
          <w:lang w:bidi="fa-IR"/>
        </w:rPr>
        <w:lastRenderedPageBreak/>
        <w:tab/>
      </w:r>
      <w:r w:rsidR="006277A9">
        <w:rPr>
          <w:rFonts w:cs="B Titr" w:hint="cs"/>
          <w:noProof/>
          <w:sz w:val="36"/>
          <w:szCs w:val="36"/>
          <w:rtl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678F4" wp14:editId="44DB03E7">
                <wp:simplePos x="0" y="0"/>
                <wp:positionH relativeFrom="column">
                  <wp:posOffset>0</wp:posOffset>
                </wp:positionH>
                <wp:positionV relativeFrom="paragraph">
                  <wp:posOffset>723900</wp:posOffset>
                </wp:positionV>
                <wp:extent cx="6400800" cy="581025"/>
                <wp:effectExtent l="57150" t="19050" r="76200" b="123825"/>
                <wp:wrapNone/>
                <wp:docPr id="12" name="Flowchart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8102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6277A9" w:rsidRDefault="00A07A52" w:rsidP="006277A9">
                            <w:pPr>
                              <w:bidi/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277A9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بخش اول : دوره های بهبود مدیریت </w:t>
                            </w:r>
                          </w:p>
                          <w:p w:rsidR="00A07A52" w:rsidRDefault="00A07A52" w:rsidP="00627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2" o:spid="_x0000_s1029" type="#_x0000_t116" style="position:absolute;left:0;text-align:left;margin-left:0;margin-top:57pt;width:7in;height:4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9010CE" w:rsidRPr="006277A9" w:rsidRDefault="009010CE" w:rsidP="006277A9">
                      <w:pPr>
                        <w:bidi/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</w:pPr>
                      <w:r w:rsidRPr="006277A9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بخش اول : دوره های بهبود مدیریت </w:t>
                      </w:r>
                    </w:p>
                    <w:p w:rsidR="009010CE" w:rsidRDefault="009010CE" w:rsidP="006277A9"/>
                  </w:txbxContent>
                </v:textbox>
              </v:shape>
            </w:pict>
          </mc:Fallback>
        </mc:AlternateContent>
      </w:r>
    </w:p>
    <w:p w:rsidR="008D6A21" w:rsidRPr="008D6A21" w:rsidRDefault="008D6A21" w:rsidP="0077415A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Lotus" w:cs="B Titr"/>
          <w:color w:val="618096" w:themeColor="accent4" w:themeShade="BF"/>
          <w:sz w:val="28"/>
          <w:szCs w:val="28"/>
          <w:rtl/>
          <w:lang w:bidi="fa-IR"/>
        </w:rPr>
      </w:pPr>
      <w:r w:rsidRPr="008D6A21">
        <w:rPr>
          <w:rFonts w:ascii="BLotus" w:cs="B Titr" w:hint="cs"/>
          <w:color w:val="618096" w:themeColor="accent4" w:themeShade="BF"/>
          <w:sz w:val="28"/>
          <w:szCs w:val="28"/>
          <w:rtl/>
          <w:lang w:bidi="fa-IR"/>
        </w:rPr>
        <w:t>دوره های بهبود مدیریت</w:t>
      </w:r>
    </w:p>
    <w:p w:rsidR="006277A9" w:rsidRPr="0077415A" w:rsidRDefault="006277A9" w:rsidP="008D6A21">
      <w:pPr>
        <w:autoSpaceDE w:val="0"/>
        <w:autoSpaceDN w:val="0"/>
        <w:bidi/>
        <w:adjustRightInd w:val="0"/>
        <w:spacing w:after="0" w:line="360" w:lineRule="auto"/>
        <w:jc w:val="lowKashida"/>
        <w:rPr>
          <w:rtl/>
        </w:rPr>
      </w:pPr>
      <w:r w:rsidRPr="006277A9">
        <w:rPr>
          <w:rFonts w:ascii="BLotus" w:cs="B Mitra" w:hint="cs"/>
          <w:sz w:val="28"/>
          <w:szCs w:val="28"/>
          <w:rtl/>
          <w:lang w:bidi="fa-IR"/>
        </w:rPr>
        <w:t>مجموعه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آموزشهاي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بهبود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مدیریت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به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موجب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بخشنامه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شماره</w:t>
      </w:r>
      <w:r w:rsidRPr="006277A9">
        <w:rPr>
          <w:rFonts w:ascii="B Lotus" w:cs="B Mitra"/>
          <w:sz w:val="28"/>
          <w:szCs w:val="28"/>
          <w:lang w:bidi="fa-IR"/>
        </w:rPr>
        <w:t xml:space="preserve">101/78510  </w:t>
      </w:r>
      <w:r w:rsidRPr="006277A9">
        <w:rPr>
          <w:rFonts w:cs="B Mitra" w:hint="cs"/>
          <w:sz w:val="28"/>
          <w:szCs w:val="28"/>
          <w:rtl/>
          <w:lang w:bidi="fa-IR"/>
        </w:rPr>
        <w:t xml:space="preserve">به مورخ </w:t>
      </w:r>
      <w:r w:rsidRPr="006277A9">
        <w:rPr>
          <w:rFonts w:ascii="B Lotus" w:cs="B Mitra"/>
          <w:sz w:val="28"/>
          <w:szCs w:val="28"/>
          <w:lang w:bidi="fa-IR"/>
        </w:rPr>
        <w:t>83/5/3</w:t>
      </w:r>
      <w:r w:rsidRPr="006277A9">
        <w:rPr>
          <w:rFonts w:ascii="BLotus" w:cs="B Mitra" w:hint="cs"/>
          <w:sz w:val="28"/>
          <w:szCs w:val="28"/>
          <w:rtl/>
          <w:lang w:bidi="fa-IR"/>
        </w:rPr>
        <w:t xml:space="preserve"> سازمان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مدیریت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و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برنامه ریزي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کشور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با</w:t>
      </w:r>
      <w:r w:rsidRPr="006277A9">
        <w:rPr>
          <w:rFonts w:ascii="BLotus" w:cs="B Mitra"/>
          <w:sz w:val="28"/>
          <w:szCs w:val="28"/>
          <w:lang w:bidi="fa-IR"/>
        </w:rPr>
        <w:t xml:space="preserve"> </w:t>
      </w:r>
      <w:r w:rsidRPr="006277A9">
        <w:rPr>
          <w:rFonts w:ascii="BLotus" w:cs="B Mitra" w:hint="cs"/>
          <w:sz w:val="28"/>
          <w:szCs w:val="28"/>
          <w:rtl/>
          <w:lang w:bidi="fa-IR"/>
        </w:rPr>
        <w:t>اهداف زیر طراحی و اجرا گردید .</w:t>
      </w:r>
    </w:p>
    <w:p w:rsidR="007F5329" w:rsidRPr="0034413D" w:rsidRDefault="0034413D" w:rsidP="006277A9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Lotus" w:cs="B Mitra"/>
          <w:sz w:val="28"/>
          <w:szCs w:val="28"/>
          <w:rtl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 xml:space="preserve">-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ارتقاء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مهارتهاي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فنی،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انسانی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ادراکی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مدیران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متناسب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ساختن</w:t>
      </w:r>
      <w:r w:rsidRPr="0034413D">
        <w:rPr>
          <w:rFonts w:ascii="Symbol" w:hAnsi="Symbol" w:cs="B Mitra" w:hint="cs"/>
          <w:sz w:val="28"/>
          <w:szCs w:val="28"/>
          <w:rtl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اطلاعات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توانائیهاي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آنان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با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پیشرفتهاي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دانش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فنآوري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درحوزههاي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برنامهریزي،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سازماندهی،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هدایت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نظارت</w:t>
      </w:r>
    </w:p>
    <w:p w:rsidR="007F5329" w:rsidRPr="0034413D" w:rsidRDefault="0034413D" w:rsidP="0034413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Symbol" w:hAnsi="Symbol" w:cs="B Mitra"/>
          <w:sz w:val="28"/>
          <w:szCs w:val="28"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 xml:space="preserve">-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آماده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ساختن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کارکنان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براي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پذیرش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مسئولیتهاي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مدیریتی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در</w:t>
      </w:r>
      <w:r w:rsidR="007F5329"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7F5329" w:rsidRPr="0034413D">
        <w:rPr>
          <w:rFonts w:ascii="BLotus" w:cs="B Mitra" w:hint="cs"/>
          <w:sz w:val="28"/>
          <w:szCs w:val="28"/>
          <w:rtl/>
          <w:lang w:bidi="fa-IR"/>
        </w:rPr>
        <w:t>آینده</w:t>
      </w:r>
      <w:r w:rsidR="007F5329" w:rsidRPr="0034413D">
        <w:rPr>
          <w:rFonts w:ascii="B Lotus" w:cs="B Mitra"/>
          <w:sz w:val="28"/>
          <w:szCs w:val="28"/>
          <w:lang w:bidi="fa-IR"/>
        </w:rPr>
        <w:t>.</w:t>
      </w:r>
    </w:p>
    <w:p w:rsidR="007F5329" w:rsidRPr="0034413D" w:rsidRDefault="007F5329" w:rsidP="0034413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 Lotus" w:cs="B Mitra"/>
          <w:sz w:val="28"/>
          <w:szCs w:val="28"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>این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آموزشها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شامل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سه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بخش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باشد</w:t>
      </w:r>
      <w:r w:rsidRPr="0034413D">
        <w:rPr>
          <w:rFonts w:ascii="B Lotus" w:cs="B Mitra"/>
          <w:sz w:val="28"/>
          <w:szCs w:val="28"/>
          <w:lang w:bidi="fa-IR"/>
        </w:rPr>
        <w:t>:</w:t>
      </w:r>
    </w:p>
    <w:p w:rsidR="007F5329" w:rsidRPr="0034413D" w:rsidRDefault="007F5329" w:rsidP="0034413D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jc w:val="lowKashida"/>
        <w:rPr>
          <w:rFonts w:ascii="Symbol" w:hAnsi="Symbol" w:cs="B Mitra"/>
          <w:sz w:val="28"/>
          <w:szCs w:val="28"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>پودمانهاي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بدو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انتصاب</w:t>
      </w:r>
      <w:r w:rsidR="0034413D" w:rsidRPr="0034413D">
        <w:rPr>
          <w:rFonts w:cs="B Mitra"/>
          <w:sz w:val="28"/>
          <w:szCs w:val="28"/>
          <w:lang w:bidi="fa-IR"/>
        </w:rPr>
        <w:t>)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مدیران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پایه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میانی</w:t>
      </w:r>
      <w:r w:rsidRPr="0034413D">
        <w:rPr>
          <w:rFonts w:ascii="B Lotus" w:cs="B Mitra"/>
          <w:sz w:val="28"/>
          <w:szCs w:val="28"/>
          <w:lang w:bidi="fa-IR"/>
        </w:rPr>
        <w:t xml:space="preserve"> </w:t>
      </w:r>
      <w:r w:rsidRPr="0034413D">
        <w:rPr>
          <w:rFonts w:ascii="Nazanin" w:cs="B Mitra" w:hint="cs"/>
          <w:sz w:val="28"/>
          <w:szCs w:val="28"/>
          <w:lang w:bidi="fa-IR"/>
        </w:rPr>
        <w:t>–</w:t>
      </w:r>
      <w:r w:rsidR="0034413D" w:rsidRPr="0034413D">
        <w:rPr>
          <w:rFonts w:cs="B Mitra"/>
          <w:sz w:val="28"/>
          <w:szCs w:val="28"/>
          <w:lang w:bidi="fa-IR"/>
        </w:rPr>
        <w:t xml:space="preserve"> </w:t>
      </w:r>
      <w:r w:rsidR="0034413D" w:rsidRPr="0034413D">
        <w:rPr>
          <w:rFonts w:ascii="Nazanin" w:cs="B Mitra"/>
          <w:sz w:val="28"/>
          <w:szCs w:val="28"/>
          <w:lang w:bidi="fa-IR"/>
        </w:rPr>
        <w:t>(</w:t>
      </w:r>
      <w:r w:rsidRPr="0034413D">
        <w:rPr>
          <w:rFonts w:ascii="Nazanin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پودمانهایی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که</w:t>
      </w:r>
      <w:r w:rsidRPr="0034413D">
        <w:rPr>
          <w:rFonts w:ascii="Symbol" w:hAnsi="Symbol" w:cs="B Mitra" w:hint="cs"/>
          <w:sz w:val="28"/>
          <w:szCs w:val="28"/>
          <w:rtl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گذراندن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آنها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قبل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یا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در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سال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اول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انتصاب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ضروري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میباشد</w:t>
      </w:r>
      <w:r w:rsidRPr="0034413D">
        <w:rPr>
          <w:rFonts w:ascii="B Lotus" w:cs="B Mitra"/>
          <w:sz w:val="28"/>
          <w:szCs w:val="28"/>
          <w:lang w:bidi="fa-IR"/>
        </w:rPr>
        <w:t>.</w:t>
      </w:r>
    </w:p>
    <w:p w:rsidR="007F5329" w:rsidRPr="0034413D" w:rsidRDefault="007F5329" w:rsidP="0034413D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jc w:val="lowKashida"/>
        <w:rPr>
          <w:rFonts w:ascii="B Lotus" w:cs="B Mitra"/>
          <w:sz w:val="28"/>
          <w:szCs w:val="28"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>پودمانهاي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الزامی</w:t>
      </w:r>
      <w:r w:rsidR="0034413D" w:rsidRPr="0034413D">
        <w:rPr>
          <w:rFonts w:ascii="BLotus" w:cs="B Mitra" w:hint="cs"/>
          <w:sz w:val="28"/>
          <w:szCs w:val="28"/>
          <w:rtl/>
          <w:lang w:bidi="fa-IR"/>
        </w:rPr>
        <w:t xml:space="preserve"> (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مدیران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پایه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و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میانی</w:t>
      </w:r>
      <w:r w:rsidRPr="0034413D">
        <w:rPr>
          <w:rFonts w:ascii="B Lotus" w:cs="B Mitra"/>
          <w:sz w:val="28"/>
          <w:szCs w:val="28"/>
          <w:lang w:bidi="fa-IR"/>
        </w:rPr>
        <w:t xml:space="preserve"> </w:t>
      </w:r>
      <w:r w:rsidRPr="0034413D">
        <w:rPr>
          <w:rFonts w:ascii="Nazanin" w:cs="B Mitra" w:hint="cs"/>
          <w:sz w:val="28"/>
          <w:szCs w:val="28"/>
          <w:lang w:bidi="fa-IR"/>
        </w:rPr>
        <w:t>–</w:t>
      </w:r>
      <w:r w:rsidR="0034413D" w:rsidRPr="0034413D">
        <w:rPr>
          <w:rFonts w:ascii="Nazanin" w:cs="B Mitra"/>
          <w:sz w:val="28"/>
          <w:szCs w:val="28"/>
          <w:lang w:bidi="fa-IR"/>
        </w:rPr>
        <w:t xml:space="preserve"> (</w:t>
      </w:r>
      <w:r w:rsidRPr="0034413D">
        <w:rPr>
          <w:rFonts w:ascii="Nazanin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پودمانهایی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که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گذراندن</w:t>
      </w:r>
      <w:r w:rsidRPr="0034413D">
        <w:rPr>
          <w:rFonts w:ascii="Symbol" w:hAnsi="Symbol" w:cs="B Mitra" w:hint="cs"/>
          <w:sz w:val="28"/>
          <w:szCs w:val="28"/>
          <w:rtl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آنها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براي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مدیران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سطوح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مربوط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الزامی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است</w:t>
      </w:r>
      <w:r w:rsidRPr="0034413D">
        <w:rPr>
          <w:rFonts w:ascii="B Lotus" w:cs="B Mitra"/>
          <w:sz w:val="28"/>
          <w:szCs w:val="28"/>
          <w:lang w:bidi="fa-IR"/>
        </w:rPr>
        <w:t>.</w:t>
      </w:r>
    </w:p>
    <w:p w:rsidR="00CB73A3" w:rsidRPr="0034413D" w:rsidRDefault="007F5329" w:rsidP="0034413D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360" w:lineRule="auto"/>
        <w:jc w:val="lowKashida"/>
        <w:rPr>
          <w:rFonts w:ascii="Symbol" w:hAnsi="Symbol" w:cs="B Mitra"/>
          <w:sz w:val="28"/>
          <w:szCs w:val="28"/>
          <w:lang w:bidi="fa-IR"/>
        </w:rPr>
      </w:pPr>
      <w:r w:rsidRPr="0034413D">
        <w:rPr>
          <w:rFonts w:ascii="BLotus" w:cs="B Mitra" w:hint="cs"/>
          <w:sz w:val="28"/>
          <w:szCs w:val="28"/>
          <w:rtl/>
          <w:lang w:bidi="fa-IR"/>
        </w:rPr>
        <w:t>پودمانهاي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اختیاري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="0034413D">
        <w:rPr>
          <w:rFonts w:ascii="B Lotus" w:cs="B Mitra" w:hint="cs"/>
          <w:sz w:val="28"/>
          <w:szCs w:val="28"/>
          <w:rtl/>
          <w:lang w:bidi="fa-IR"/>
        </w:rPr>
        <w:t xml:space="preserve">(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مکمل</w:t>
      </w:r>
      <w:r w:rsidR="0034413D">
        <w:rPr>
          <w:rFonts w:ascii="B Lotus" w:cs="B Mitra" w:hint="cs"/>
          <w:sz w:val="28"/>
          <w:szCs w:val="28"/>
          <w:rtl/>
          <w:lang w:bidi="fa-IR"/>
        </w:rPr>
        <w:t xml:space="preserve"> )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پودمانهایی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که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مدیران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میتوانند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توجه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به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شغل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مورد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تصدي،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علائق،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تجارب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شخصی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یا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نیازهاي</w:t>
      </w:r>
      <w:r w:rsidR="0034413D" w:rsidRPr="0034413D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سازمان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متبوع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انتخاب</w:t>
      </w:r>
      <w:r w:rsidRPr="0034413D">
        <w:rPr>
          <w:rFonts w:ascii="BLotus" w:cs="B Mitra"/>
          <w:sz w:val="28"/>
          <w:szCs w:val="28"/>
          <w:lang w:bidi="fa-IR"/>
        </w:rPr>
        <w:t xml:space="preserve"> </w:t>
      </w:r>
      <w:r w:rsidRPr="0034413D">
        <w:rPr>
          <w:rFonts w:ascii="BLotus" w:cs="B Mitra" w:hint="cs"/>
          <w:sz w:val="28"/>
          <w:szCs w:val="28"/>
          <w:rtl/>
          <w:lang w:bidi="fa-IR"/>
        </w:rPr>
        <w:t>نمایند</w:t>
      </w:r>
      <w:r w:rsidRPr="0034413D">
        <w:rPr>
          <w:rFonts w:ascii="B Lotus" w:cs="B Mitra"/>
          <w:sz w:val="28"/>
          <w:szCs w:val="28"/>
          <w:lang w:bidi="fa-IR"/>
        </w:rPr>
        <w:t>.</w:t>
      </w:r>
    </w:p>
    <w:p w:rsidR="00CB73A3" w:rsidRDefault="00CB73A3" w:rsidP="000F54F7">
      <w:pPr>
        <w:bidi/>
        <w:rPr>
          <w:rtl/>
        </w:rPr>
      </w:pPr>
    </w:p>
    <w:p w:rsidR="0034413D" w:rsidRDefault="0034413D" w:rsidP="0034413D">
      <w:pPr>
        <w:bidi/>
        <w:rPr>
          <w:rtl/>
        </w:rPr>
      </w:pPr>
    </w:p>
    <w:p w:rsidR="0077415A" w:rsidRDefault="0077415A" w:rsidP="0034413D">
      <w:pPr>
        <w:bidi/>
        <w:rPr>
          <w:rtl/>
        </w:rPr>
      </w:pPr>
    </w:p>
    <w:p w:rsidR="0077415A" w:rsidRDefault="0077415A" w:rsidP="0077415A">
      <w:pPr>
        <w:bidi/>
        <w:rPr>
          <w:rtl/>
        </w:rPr>
      </w:pPr>
    </w:p>
    <w:p w:rsidR="0077415A" w:rsidRDefault="0077415A" w:rsidP="0077415A">
      <w:pPr>
        <w:bidi/>
        <w:rPr>
          <w:rtl/>
        </w:rPr>
      </w:pPr>
    </w:p>
    <w:p w:rsidR="0034413D" w:rsidRDefault="00646FDD" w:rsidP="0077415A">
      <w:pPr>
        <w:bidi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30FE6" wp14:editId="6485C717">
                <wp:simplePos x="0" y="0"/>
                <wp:positionH relativeFrom="column">
                  <wp:posOffset>-304800</wp:posOffset>
                </wp:positionH>
                <wp:positionV relativeFrom="paragraph">
                  <wp:posOffset>99695</wp:posOffset>
                </wp:positionV>
                <wp:extent cx="304800" cy="1085850"/>
                <wp:effectExtent l="57150" t="19050" r="76200" b="114300"/>
                <wp:wrapNone/>
                <wp:docPr id="23" name="Round Same Side Corner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858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3" o:spid="_x0000_s1039" style="position:absolute;left:0;text-align:left;margin-left:-24pt;margin-top:7.85pt;width:24pt;height:8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" adj="-11796480,,5400" path="m152400,r,c236568,,304800,68232,304800,152400r,933450l304800,1085850,,1085850r,l,152400c,68232,68232,,15240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2400,0;152400,0;304800,152400;304800,1085850;304800,1085850;0,1085850;0,1085850;0,152400;152400,0" o:connectangles="0,0,0,0,0,0,0,0,0" textboxrect="0,0,304800,108585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DB5BCC" w:rsidRDefault="005C4DDF" w:rsidP="00FA5E10">
      <w:pPr>
        <w:bidi/>
        <w:rPr>
          <w:rFonts w:ascii="BMitraBold" w:cs="BMitraBold"/>
          <w:b/>
          <w:bCs/>
          <w:color w:val="9571B3"/>
          <w:sz w:val="32"/>
          <w:szCs w:val="32"/>
          <w:rtl/>
          <w:lang w:bidi="fa-IR"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4C7C7" wp14:editId="1D61072B">
                <wp:simplePos x="0" y="0"/>
                <wp:positionH relativeFrom="column">
                  <wp:posOffset>0</wp:posOffset>
                </wp:positionH>
                <wp:positionV relativeFrom="paragraph">
                  <wp:posOffset>695325</wp:posOffset>
                </wp:positionV>
                <wp:extent cx="6400800" cy="511175"/>
                <wp:effectExtent l="57150" t="19050" r="76200" b="117475"/>
                <wp:wrapNone/>
                <wp:docPr id="6" name="Flowchart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111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5C4DDF" w:rsidRDefault="00A07A52" w:rsidP="005C4DDF">
                            <w:pPr>
                              <w:rPr>
                                <w:rFonts w:cs="B Titr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5C4DDF">
                              <w:rPr>
                                <w:rFonts w:cs="B Titr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پودمان های آموزشی 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6" o:spid="_x0000_s1030" type="#_x0000_t116" style="position:absolute;left:0;text-align:left;margin-left:0;margin-top:54.75pt;width:7in;height: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9010CE" w:rsidRPr="005C4DDF" w:rsidRDefault="009010CE" w:rsidP="005C4DDF">
                      <w:pPr>
                        <w:rPr>
                          <w:rFonts w:cs="B Titr"/>
                          <w:sz w:val="24"/>
                          <w:szCs w:val="24"/>
                          <w:lang w:bidi="fa-IR"/>
                        </w:rPr>
                      </w:pPr>
                      <w:r w:rsidRPr="005C4DDF">
                        <w:rPr>
                          <w:rFonts w:cs="B Titr" w:hint="cs"/>
                          <w:sz w:val="24"/>
                          <w:szCs w:val="24"/>
                          <w:rtl/>
                          <w:lang w:bidi="fa-IR"/>
                        </w:rPr>
                        <w:t>پودمان های آموزشی بهبود مدیریت</w:t>
                      </w:r>
                    </w:p>
                  </w:txbxContent>
                </v:textbox>
              </v:shape>
            </w:pict>
          </mc:Fallback>
        </mc:AlternateContent>
      </w:r>
    </w:p>
    <w:p w:rsidR="00713F2B" w:rsidRDefault="00BD7194" w:rsidP="00DB5BCC">
      <w:pPr>
        <w:bidi/>
        <w:jc w:val="both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sym w:font="Wingdings 2" w:char="F066"/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مباني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نظري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انديشه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هاي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سياسي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امام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خميني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>)</w:t>
      </w:r>
      <w:r w:rsidR="00713F2B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ره</w:t>
      </w:r>
      <w:r w:rsidR="00713F2B">
        <w:rPr>
          <w:rFonts w:ascii="BMitraBold" w:cs="BMitraBold"/>
          <w:b/>
          <w:bCs/>
          <w:color w:val="9571B3"/>
          <w:sz w:val="32"/>
          <w:szCs w:val="32"/>
          <w:lang w:bidi="fa-IR"/>
        </w:rPr>
        <w:t>(</w:t>
      </w:r>
    </w:p>
    <w:p w:rsidR="00EF70AB" w:rsidRDefault="00EF70AB" w:rsidP="00EF70AB">
      <w:pPr>
        <w:bidi/>
        <w:jc w:val="both"/>
        <w:rPr>
          <w:rtl/>
          <w:lang w:bidi="fa-IR"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984B25" w:rsidTr="00DB5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984B25" w:rsidRPr="00EF70AB" w:rsidRDefault="00984B25" w:rsidP="00DB5BCC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</w:t>
            </w:r>
            <w:r w:rsidR="00DB5BCC"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984B25" w:rsidRPr="00EF70AB" w:rsidRDefault="00984B25" w:rsidP="00DB5BCC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مبانی نظری اندیشه های سیاسی امام خمینی</w:t>
            </w:r>
          </w:p>
        </w:tc>
      </w:tr>
      <w:tr w:rsidR="00DB5BCC" w:rsidTr="00DB5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3E6E7F" w:rsidRPr="00EF70AB" w:rsidRDefault="003E6E7F" w:rsidP="00DB5BCC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B5BCC" w:rsidTr="00DB5B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B5BCC" w:rsidTr="00DB5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Pr="00984B25" w:rsidRDefault="009A4868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E6E7F" w:rsidRPr="00984B25" w:rsidRDefault="009A4868" w:rsidP="00DB5BC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DB5BCC" w:rsidTr="00DB5B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E6E7F" w:rsidRPr="00984B25" w:rsidRDefault="003E6E7F" w:rsidP="00DB5BCC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Pr="00984B25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E6E7F" w:rsidRPr="00984B25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E6E7F" w:rsidRDefault="003E6E7F" w:rsidP="00DB5B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984B25" w:rsidRDefault="00984B25" w:rsidP="00984B25">
      <w:pPr>
        <w:bidi/>
        <w:jc w:val="both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DB5BCC" w:rsidTr="00BD7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DB5BCC" w:rsidRPr="00EF70AB" w:rsidRDefault="00DB5BCC" w:rsidP="00EF70A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 w:rsidR="00EF70AB"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DB5BCC" w:rsidRPr="00EF70AB" w:rsidRDefault="00DB5BCC" w:rsidP="00EF70A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="00EF70AB"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DB5BCC" w:rsidRPr="00EF70AB" w:rsidRDefault="00DB5BCC" w:rsidP="00EF70A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="00EF70AB"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DB5BCC" w:rsidRPr="00EF70AB" w:rsidRDefault="00DB5BCC" w:rsidP="00EF70A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="00EF70AB"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DB5BCC" w:rsidRPr="00EF70AB" w:rsidRDefault="00DB5BCC" w:rsidP="00EF70A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="00EF70AB"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EF70AB" w:rsidRDefault="00EF70AB" w:rsidP="00EF70AB">
      <w:pPr>
        <w:bidi/>
        <w:jc w:val="both"/>
        <w:rPr>
          <w:rtl/>
          <w:lang w:bidi="fa-IR"/>
        </w:rPr>
      </w:pPr>
    </w:p>
    <w:p w:rsidR="00713F2B" w:rsidRDefault="00713F2B" w:rsidP="00713F2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713F2B" w:rsidRPr="00713F2B" w:rsidRDefault="00646FDD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Bold" w:cs="BMitraBold"/>
          <w:b/>
          <w:bCs/>
          <w:noProof/>
          <w:color w:val="9571B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B2E18" wp14:editId="3BB40F4F">
                <wp:simplePos x="0" y="0"/>
                <wp:positionH relativeFrom="column">
                  <wp:posOffset>-1400175</wp:posOffset>
                </wp:positionH>
                <wp:positionV relativeFrom="paragraph">
                  <wp:posOffset>54610</wp:posOffset>
                </wp:positionV>
                <wp:extent cx="1885950" cy="685800"/>
                <wp:effectExtent l="47625" t="28575" r="85725" b="123825"/>
                <wp:wrapNone/>
                <wp:docPr id="8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5950" cy="685800"/>
                        </a:xfrm>
                        <a:prstGeom prst="round2SameRect">
                          <a:avLst>
                            <a:gd name="adj1" fmla="val 4444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F40BD9" w:rsidRDefault="00A07A52" w:rsidP="0067687A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F40BD9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" o:spid="_x0000_s1031" style="position:absolute;left:0;text-align:left;margin-left:-110.25pt;margin-top:4.3pt;width:148.5pt;height:5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595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" adj="-11796480,,5400" path="m304804,l1581146,v168339,,304804,136465,304804,304804l1885950,685800r,l,685800r,l,304804c,136465,136465,,304804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304804,0;1581146,0;1885950,304804;1885950,685800;1885950,685800;0,685800;0,685800;0,304804;304804,0" o:connectangles="0,0,0,0,0,0,0,0,0" textboxrect="0,0,1885950,685800"/>
                <v:textbox>
                  <w:txbxContent>
                    <w:p w:rsidR="009010CE" w:rsidRPr="00F40BD9" w:rsidRDefault="00F40BD9" w:rsidP="0067687A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F40BD9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984B25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984B25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تعريف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انديشه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سياسي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متمايز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ساختن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آن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ساير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وجوه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انديشه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امام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خميني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ره)</w:t>
      </w:r>
    </w:p>
    <w:p w:rsidR="00713F2B" w:rsidRPr="00BD7194" w:rsidRDefault="00984B25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بررسي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تحليل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سير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تحول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مراحل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گوناگون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شكل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انديشه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سياسي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امام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13F2B" w:rsidRPr="00713F2B" w:rsidRDefault="00984B25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cs="B Mitra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مقايسه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الگوي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نظري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انديشه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سياسي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امام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ساير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انديشمندان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13F2B" w:rsidRPr="00713F2B" w:rsidRDefault="009A4868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261E06" wp14:editId="595A9CA7">
                <wp:simplePos x="0" y="0"/>
                <wp:positionH relativeFrom="column">
                  <wp:posOffset>-1187450</wp:posOffset>
                </wp:positionH>
                <wp:positionV relativeFrom="paragraph">
                  <wp:posOffset>131445</wp:posOffset>
                </wp:positionV>
                <wp:extent cx="1506855" cy="650875"/>
                <wp:effectExtent l="46990" t="10160" r="64135" b="102235"/>
                <wp:wrapNone/>
                <wp:docPr id="25" name="Round Same Side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506855" cy="650875"/>
                        </a:xfrm>
                        <a:prstGeom prst="round2SameRect">
                          <a:avLst>
                            <a:gd name="adj1" fmla="val 3485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646FDD" w:rsidRDefault="00A07A52" w:rsidP="00646FDD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46FDD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5" o:spid="_x0000_s1032" style="position:absolute;left:0;text-align:left;margin-left:-93.5pt;margin-top:10.35pt;width:118.65pt;height:51.25pt;rotation:-9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6855,650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" adj="-11796480,,5400" path="m226875,l1279980,v125300,,226875,101575,226875,226875l1506855,650875r,l,650875r,l,226875c,101575,101575,,226875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26875,0;1279980,0;1506855,226875;1506855,650875;1506855,650875;0,650875;0,650875;0,226875;226875,0" o:connectangles="0,0,0,0,0,0,0,0,0" textboxrect="0,0,1506855,650875"/>
                <v:textbox>
                  <w:txbxContent>
                    <w:p w:rsidR="009010CE" w:rsidRPr="00646FDD" w:rsidRDefault="009010CE" w:rsidP="00646FDD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46FDD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984B25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984B25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ارائه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الگوي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مشخص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مورد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ديدگاههاي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سياسي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13F2B" w:rsidRPr="00713F2B">
        <w:rPr>
          <w:rFonts w:ascii="BMitra" w:cs="B Mitra" w:hint="cs"/>
          <w:color w:val="000000"/>
          <w:sz w:val="28"/>
          <w:szCs w:val="28"/>
          <w:rtl/>
          <w:lang w:bidi="fa-IR"/>
        </w:rPr>
        <w:t>امام</w:t>
      </w:r>
      <w:r w:rsidR="00713F2B" w:rsidRPr="00713F2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B5BCC" w:rsidRDefault="00DB5BCC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MitraBold"/>
          <w:b/>
          <w:bCs/>
          <w:color w:val="9571B3"/>
          <w:sz w:val="26"/>
          <w:szCs w:val="26"/>
          <w:rtl/>
          <w:lang w:bidi="fa-IR"/>
        </w:rPr>
      </w:pPr>
    </w:p>
    <w:p w:rsidR="00713F2B" w:rsidRDefault="00713F2B" w:rsidP="00DB5BCC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150000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DB3D8B" w:rsidRDefault="00DB3D8B" w:rsidP="00DB3D8B">
      <w:pPr>
        <w:bidi/>
        <w:jc w:val="both"/>
        <w:rPr>
          <w:rtl/>
        </w:rPr>
      </w:pPr>
    </w:p>
    <w:p w:rsidR="00BD7194" w:rsidRDefault="000C3B32" w:rsidP="00BD7194">
      <w:pPr>
        <w:bidi/>
        <w:jc w:val="both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AB1D219" wp14:editId="22D5EFBC">
                <wp:simplePos x="0" y="0"/>
                <wp:positionH relativeFrom="column">
                  <wp:posOffset>-47625</wp:posOffset>
                </wp:positionH>
                <wp:positionV relativeFrom="paragraph">
                  <wp:posOffset>222250</wp:posOffset>
                </wp:positionV>
                <wp:extent cx="304800" cy="1057275"/>
                <wp:effectExtent l="57150" t="19050" r="76200" b="123825"/>
                <wp:wrapNone/>
                <wp:docPr id="139" name="Round Same Side Corner 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5727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9" o:spid="_x0000_s1043" style="position:absolute;left:0;text-align:left;margin-left:-3.75pt;margin-top:17.5pt;width:24pt;height:8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" adj="-11796480,,5400" path="m152400,r,c236568,,304800,68232,304800,152400r,904875l304800,1057275,,1057275r,l,152400c,68232,68232,,15240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2400,0;152400,0;304800,152400;304800,1057275;304800,1057275;0,1057275;0,1057275;0,152400;152400,0" o:connectangles="0,0,0,0,0,0,0,0,0" textboxrect="0,0,304800,1057275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75788" w:rsidRDefault="00375788" w:rsidP="00375788">
      <w:pPr>
        <w:bidi/>
        <w:jc w:val="both"/>
        <w:rPr>
          <w:rtl/>
        </w:rPr>
      </w:pPr>
    </w:p>
    <w:p w:rsidR="00DB3D8B" w:rsidRDefault="00BD7194" w:rsidP="00BD7194">
      <w:pPr>
        <w:bidi/>
        <w:jc w:val="both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آشنايي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مباحث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مرتبط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تحول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در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نظام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اداري</w:t>
      </w:r>
    </w:p>
    <w:p w:rsidR="00BD7194" w:rsidRDefault="00BD7194" w:rsidP="00BD7194">
      <w:pPr>
        <w:bidi/>
        <w:jc w:val="both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EF70AB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EF70AB" w:rsidRPr="00EF70AB" w:rsidRDefault="00EF70AB" w:rsidP="00E7286B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EF70AB" w:rsidRPr="00EF70AB" w:rsidRDefault="00BD7194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مباحث مرتبط با تحول در نظام اداری</w:t>
            </w:r>
          </w:p>
        </w:tc>
      </w:tr>
      <w:tr w:rsidR="00EF70AB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EF70AB" w:rsidRPr="00EF70AB" w:rsidRDefault="00EF70AB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F70AB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F70AB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EF70AB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EF70AB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F70AB" w:rsidRPr="00984B25" w:rsidRDefault="00EF70AB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Pr="00984B25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F70AB" w:rsidRPr="00984B25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F70AB" w:rsidRDefault="00EF70A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DB3D8B" w:rsidRDefault="00DB3D8B" w:rsidP="00DB3D8B">
      <w:pPr>
        <w:bidi/>
        <w:jc w:val="both"/>
        <w:rPr>
          <w:rtl/>
          <w:lang w:bidi="fa-IR"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EF70AB" w:rsidTr="00BD71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EF70AB" w:rsidRPr="00EF70AB" w:rsidRDefault="00EF70AB" w:rsidP="00E7286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EF70AB" w:rsidRPr="00EF70AB" w:rsidRDefault="00EF70A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EF70AB" w:rsidRPr="00EF70AB" w:rsidRDefault="00EF70A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EF70AB" w:rsidRPr="00EF70AB" w:rsidRDefault="00EF70A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EF70AB" w:rsidRPr="00EF70AB" w:rsidRDefault="00EF70A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DB3D8B" w:rsidRDefault="00DB3D8B" w:rsidP="00DB3D8B">
      <w:pPr>
        <w:bidi/>
        <w:jc w:val="both"/>
        <w:rPr>
          <w:rtl/>
          <w:lang w:bidi="fa-IR"/>
        </w:rPr>
      </w:pPr>
    </w:p>
    <w:p w:rsidR="00EF70AB" w:rsidRDefault="00EF70AB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EF70AB" w:rsidRPr="00EF70AB" w:rsidRDefault="00EF70AB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كليات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تحول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</w:p>
    <w:p w:rsidR="00EF70AB" w:rsidRPr="00EF70AB" w:rsidRDefault="00375788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9D6147" wp14:editId="72A9B53C">
                <wp:simplePos x="0" y="0"/>
                <wp:positionH relativeFrom="column">
                  <wp:posOffset>-1439546</wp:posOffset>
                </wp:positionH>
                <wp:positionV relativeFrom="paragraph">
                  <wp:posOffset>48260</wp:posOffset>
                </wp:positionV>
                <wp:extent cx="2046605" cy="734695"/>
                <wp:effectExtent l="65405" t="10795" r="76200" b="114300"/>
                <wp:wrapNone/>
                <wp:docPr id="14" name="Round Same Side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46605" cy="734695"/>
                        </a:xfrm>
                        <a:prstGeom prst="round2SameRect">
                          <a:avLst>
                            <a:gd name="adj1" fmla="val 4600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54787C" w:rsidRDefault="00A07A52" w:rsidP="00F40BD9">
                            <w:pPr>
                              <w:rPr>
                                <w:rFonts w:cs="B Homa"/>
                                <w:sz w:val="32"/>
                                <w:szCs w:val="32"/>
                                <w:lang w:bidi="fa-IR"/>
                              </w:rPr>
                            </w:pPr>
                            <w:r>
                              <w:rPr>
                                <w:rFonts w:cs="B Homa" w:hint="cs"/>
                                <w:sz w:val="32"/>
                                <w:szCs w:val="32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" o:spid="_x0000_s1033" style="position:absolute;left:0;text-align:left;margin-left:-113.35pt;margin-top:3.8pt;width:161.15pt;height:57.8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6605,73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" adj="-11796480,,5400" path="m337989,l1708616,v186666,,337989,151323,337989,337989l2046605,734695r,l,734695r,l,337989c,151323,151323,,337989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337989,0;1708616,0;2046605,337989;2046605,734695;2046605,734695;0,734695;0,734695;0,337989;337989,0" o:connectangles="0,0,0,0,0,0,0,0,0" textboxrect="0,0,2046605,734695"/>
                <v:textbox>
                  <w:txbxContent>
                    <w:p w:rsidR="009010CE" w:rsidRPr="0054787C" w:rsidRDefault="00F40BD9" w:rsidP="00F40BD9">
                      <w:pPr>
                        <w:rPr>
                          <w:rFonts w:cs="B Homa"/>
                          <w:sz w:val="32"/>
                          <w:szCs w:val="32"/>
                          <w:lang w:bidi="fa-IR"/>
                        </w:rPr>
                      </w:pPr>
                      <w:r>
                        <w:rPr>
                          <w:rFonts w:cs="B Homa" w:hint="cs"/>
                          <w:sz w:val="32"/>
                          <w:szCs w:val="32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EF70AB"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منطقي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نمودن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اندازه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اصلاح</w:t>
      </w:r>
      <w:r w:rsidR="00EF70AB"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ساختارهاي</w:t>
      </w:r>
      <w:r w:rsidR="00EF70AB" w:rsidRPr="00EF70AB">
        <w:rPr>
          <w:rFonts w:ascii="Wingdings-Regular" w:eastAsia="Wingdings-Regular" w:cs="B Mitra" w:hint="cs"/>
          <w:color w:val="231F20"/>
          <w:sz w:val="28"/>
          <w:szCs w:val="28"/>
          <w:rtl/>
          <w:lang w:bidi="fa-IR"/>
        </w:rPr>
        <w:t xml:space="preserve"> </w:t>
      </w:r>
      <w:r w:rsidR="00EF70AB"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تشكيلات</w:t>
      </w:r>
    </w:p>
    <w:p w:rsidR="00EF70AB" w:rsidRPr="00EF70AB" w:rsidRDefault="00EF70AB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تحول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نظامهاي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مديريتي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نظامهاي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استخدامي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F70AB" w:rsidRPr="00EF70AB" w:rsidRDefault="00EF70AB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آموزش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بهسازي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نيروي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F70AB" w:rsidRPr="00EF70AB" w:rsidRDefault="00EF70AB" w:rsidP="00EF70A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اصلاح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فرآيندها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روشهاي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انجام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كار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توسعه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فناوري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</w:p>
    <w:p w:rsidR="00EF70AB" w:rsidRDefault="00EF70AB" w:rsidP="0085297A">
      <w:pPr>
        <w:tabs>
          <w:tab w:val="right" w:pos="10080"/>
        </w:tabs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 w:rsidRPr="00EF70A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ارتقاء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حفظ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كرامت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مردم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F70AB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Pr="00EF70A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5297A"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  <w:tab/>
      </w:r>
    </w:p>
    <w:p w:rsidR="00BD7194" w:rsidRPr="00EF70AB" w:rsidRDefault="00375788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AB3D5" wp14:editId="10F1E818">
                <wp:simplePos x="0" y="0"/>
                <wp:positionH relativeFrom="column">
                  <wp:posOffset>-1267302</wp:posOffset>
                </wp:positionH>
                <wp:positionV relativeFrom="paragraph">
                  <wp:posOffset>140178</wp:posOffset>
                </wp:positionV>
                <wp:extent cx="1568770" cy="887730"/>
                <wp:effectExtent l="35560" t="21590" r="29210" b="67310"/>
                <wp:wrapNone/>
                <wp:docPr id="7" name="Round Same Sid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770" cy="88773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54787C" w:rsidRDefault="00A07A52" w:rsidP="0054787C">
                            <w:pPr>
                              <w:rPr>
                                <w:rFonts w:cs="B Homa"/>
                                <w:b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4787C">
                              <w:rPr>
                                <w:rFonts w:cs="B Homa" w:hint="cs"/>
                                <w:b/>
                                <w:sz w:val="32"/>
                                <w:szCs w:val="32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" o:spid="_x0000_s1034" style="position:absolute;left:0;text-align:left;margin-left:-99.8pt;margin-top:11.05pt;width:123.55pt;height:69.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770,887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" adj="-11796480,,5400" path="m194191,l1374579,v107249,,194191,86942,194191,194191l1568770,887730r,l,887730r,l,194191c,86942,86942,,194191,xe" fillcolor="#ced8df [1463]" stroked="f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94191,0;1374579,0;1568770,194191;1568770,887730;1568770,887730;0,887730;0,887730;0,194191;194191,0" o:connectangles="0,0,0,0,0,0,0,0,0" textboxrect="0,0,1568770,887730"/>
                <v:textbox>
                  <w:txbxContent>
                    <w:p w:rsidR="009010CE" w:rsidRPr="0054787C" w:rsidRDefault="009010CE" w:rsidP="0054787C">
                      <w:pPr>
                        <w:rPr>
                          <w:rFonts w:cs="B Homa"/>
                          <w:b/>
                          <w:sz w:val="32"/>
                          <w:szCs w:val="32"/>
                          <w:lang w:bidi="fa-IR"/>
                        </w:rPr>
                      </w:pPr>
                      <w:r w:rsidRPr="0054787C">
                        <w:rPr>
                          <w:rFonts w:cs="B Homa" w:hint="cs"/>
                          <w:b/>
                          <w:sz w:val="32"/>
                          <w:szCs w:val="32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</w:p>
    <w:p w:rsidR="008E099E" w:rsidRDefault="00EF70AB" w:rsidP="00EF70AB">
      <w:pPr>
        <w:tabs>
          <w:tab w:val="left" w:pos="6270"/>
        </w:tabs>
        <w:bidi/>
        <w:jc w:val="both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570000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375788" w:rsidRDefault="00375788" w:rsidP="0015673B">
      <w:pPr>
        <w:bidi/>
        <w:spacing w:line="276" w:lineRule="auto"/>
        <w:jc w:val="left"/>
        <w:rPr>
          <w:rtl/>
          <w:lang w:bidi="fa-IR"/>
        </w:rPr>
      </w:pPr>
    </w:p>
    <w:p w:rsidR="00375788" w:rsidRPr="00375788" w:rsidRDefault="00375788" w:rsidP="00375788">
      <w:pPr>
        <w:bidi/>
        <w:rPr>
          <w:rtl/>
          <w:lang w:bidi="fa-IR"/>
        </w:rPr>
      </w:pPr>
    </w:p>
    <w:p w:rsidR="007F3DA1" w:rsidRDefault="00375788" w:rsidP="009A4868">
      <w:pPr>
        <w:bidi/>
        <w:spacing w:line="276" w:lineRule="auto"/>
        <w:jc w:val="left"/>
        <w:rPr>
          <w:rFonts w:ascii="BMitraBold" w:cs="BMitraBold"/>
          <w:b/>
          <w:bCs/>
          <w:color w:val="9571B3"/>
          <w:sz w:val="32"/>
          <w:szCs w:val="32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C1B37" wp14:editId="63DCDA3B">
                <wp:simplePos x="0" y="0"/>
                <wp:positionH relativeFrom="column">
                  <wp:posOffset>-142875</wp:posOffset>
                </wp:positionH>
                <wp:positionV relativeFrom="paragraph">
                  <wp:posOffset>183515</wp:posOffset>
                </wp:positionV>
                <wp:extent cx="314325" cy="1095375"/>
                <wp:effectExtent l="57150" t="19050" r="85725" b="1238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1095375"/>
                        </a:xfrm>
                        <a:prstGeom prst="roundRect">
                          <a:avLst>
                            <a:gd name="adj" fmla="val 4048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15673B" w:rsidRDefault="00A07A52" w:rsidP="0067687A">
                            <w:pPr>
                              <w:rPr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A07A52" w:rsidRPr="002E39A1" w:rsidRDefault="00A07A5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39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A07A52" w:rsidRDefault="00A07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46" style="position:absolute;left:0;text-align:left;margin-left:-11.25pt;margin-top:14.45pt;width:24.75pt;height:86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5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A07A52" w:rsidRPr="0015673B" w:rsidRDefault="00A07A52" w:rsidP="0067687A">
                      <w:pPr>
                        <w:rPr>
                          <w:sz w:val="36"/>
                          <w:szCs w:val="36"/>
                          <w:lang w:bidi="fa-IR"/>
                        </w:rPr>
                      </w:pPr>
                    </w:p>
                    <w:p w:rsidR="00A07A52" w:rsidRPr="002E39A1" w:rsidRDefault="00A07A5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E39A1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</w:p>
                    <w:p w:rsidR="00A07A52" w:rsidRDefault="00A07A52"/>
                  </w:txbxContent>
                </v:textbox>
              </v:roundrect>
            </w:pict>
          </mc:Fallback>
        </mc:AlternateContent>
      </w:r>
    </w:p>
    <w:p w:rsidR="00DF19C9" w:rsidRDefault="007F3DA1" w:rsidP="009A4868">
      <w:pPr>
        <w:bidi/>
        <w:spacing w:line="276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برنامه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ريزي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در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دستگاه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هاي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دولتي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(تمركز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بر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وظايف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</w:t>
      </w:r>
      <w:r w:rsidR="00BD7194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BD7194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فعاليتها)</w:t>
      </w: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DF19C9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DF19C9" w:rsidRPr="00EF70AB" w:rsidRDefault="00DF19C9" w:rsidP="00E7286B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DF19C9" w:rsidRPr="00EF70AB" w:rsidRDefault="00DF19C9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برنامه ریزی در دستگاه های دولتی ( تمرکز بر وظا</w:t>
            </w:r>
            <w:r w:rsidR="003913E1">
              <w:rPr>
                <w:rFonts w:cs="B Tabassom" w:hint="cs"/>
                <w:sz w:val="28"/>
                <w:szCs w:val="28"/>
                <w:rtl/>
                <w:lang w:bidi="fa-IR"/>
              </w:rPr>
              <w:t>یف و فعالیت ها )</w:t>
            </w:r>
          </w:p>
        </w:tc>
      </w:tr>
      <w:tr w:rsidR="00DF19C9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DF19C9" w:rsidRPr="00EF70AB" w:rsidRDefault="00DF19C9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F19C9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F19C9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DF19C9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DF19C9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F19C9" w:rsidRPr="00984B25" w:rsidRDefault="00DF19C9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Pr="00984B25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F19C9" w:rsidRPr="00984B25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F19C9" w:rsidRDefault="00DF19C9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9A4868" w:rsidRDefault="009A4868" w:rsidP="009A4868">
      <w:pPr>
        <w:bidi/>
        <w:jc w:val="both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DF19C9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DF19C9" w:rsidRPr="00EF70AB" w:rsidRDefault="00DF19C9" w:rsidP="00E7286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DF19C9" w:rsidRPr="00EF70AB" w:rsidRDefault="00DF19C9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DF19C9" w:rsidRPr="00EF70AB" w:rsidRDefault="00DF19C9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DF19C9" w:rsidRPr="00EF70AB" w:rsidRDefault="00DF19C9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DF19C9" w:rsidRPr="00EF70AB" w:rsidRDefault="00DF19C9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DF19C9" w:rsidRDefault="00DF19C9" w:rsidP="00DF19C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F19C9" w:rsidRDefault="00DF19C9" w:rsidP="00DF19C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9A4868" w:rsidRDefault="009A4868" w:rsidP="009A4868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F19C9" w:rsidRPr="00DF19C9" w:rsidRDefault="007F3DA1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cs="B Mitra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9C5457" wp14:editId="305C6772">
                <wp:simplePos x="0" y="0"/>
                <wp:positionH relativeFrom="column">
                  <wp:posOffset>-1433512</wp:posOffset>
                </wp:positionH>
                <wp:positionV relativeFrom="paragraph">
                  <wp:posOffset>29528</wp:posOffset>
                </wp:positionV>
                <wp:extent cx="1914525" cy="819150"/>
                <wp:effectExtent l="52388" t="23812" r="80962" b="119063"/>
                <wp:wrapNone/>
                <wp:docPr id="16" name="Round Same Sid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4525" cy="819150"/>
                        </a:xfrm>
                        <a:prstGeom prst="round2SameRect">
                          <a:avLst>
                            <a:gd name="adj1" fmla="val 2928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7F3DA1" w:rsidRDefault="00A07A52" w:rsidP="007F3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6" o:spid="_x0000_s1036" style="position:absolute;left:0;text-align:left;margin-left:-112.85pt;margin-top:2.35pt;width:150.75pt;height:64.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4525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" adj="-11796480,,5400" path="m239913,l1674612,v132500,,239913,107413,239913,239913l1914525,819150r,l,819150r,l,239913c,107413,107413,,239913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9913,0;1674612,0;1914525,239913;1914525,819150;1914525,819150;0,819150;0,819150;0,239913;239913,0" o:connectangles="0,0,0,0,0,0,0,0,0" textboxrect="0,0,1914525,819150"/>
                <v:textbox>
                  <w:txbxContent>
                    <w:p w:rsidR="009010CE" w:rsidRPr="007F3DA1" w:rsidRDefault="00F40BD9" w:rsidP="007F3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206709">
        <w:rPr>
          <w:rFonts w:cs="B Mitra"/>
          <w:color w:val="000000"/>
          <w:sz w:val="28"/>
          <w:szCs w:val="28"/>
          <w:lang w:bidi="fa-IR"/>
        </w:rPr>
        <w:t xml:space="preserve"> </w:t>
      </w:r>
      <w:r w:rsidR="00206709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مفهوم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ماهيت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DF19C9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جايگا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DF19C9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تقسيم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بندي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DF19C9" w:rsidRDefault="009A4868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2C45D" wp14:editId="305414EE">
                <wp:simplePos x="0" y="0"/>
                <wp:positionH relativeFrom="column">
                  <wp:posOffset>-1508760</wp:posOffset>
                </wp:positionH>
                <wp:positionV relativeFrom="paragraph">
                  <wp:posOffset>184785</wp:posOffset>
                </wp:positionV>
                <wp:extent cx="1844040" cy="1043940"/>
                <wp:effectExtent l="38100" t="19050" r="60960" b="99060"/>
                <wp:wrapNone/>
                <wp:docPr id="17" name="Round Same Side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844040" cy="1043940"/>
                        </a:xfrm>
                        <a:prstGeom prst="round2SameRect">
                          <a:avLst>
                            <a:gd name="adj1" fmla="val 2466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Default="00A07A52" w:rsidP="007F3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  <w:p w:rsidR="00A07A52" w:rsidRDefault="00A07A52" w:rsidP="007F3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A07A52" w:rsidRPr="007F3DA1" w:rsidRDefault="00A07A52" w:rsidP="007F3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7" o:spid="_x0000_s1037" style="position:absolute;left:0;text-align:left;margin-left:-118.8pt;margin-top:14.55pt;width:145.2pt;height:82.2pt;rotation:-9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4040,1043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" adj="-11796480,,5400" path="m257498,l1586542,v142212,,257498,115286,257498,257498l1844040,1043940r,l,1043940r,l,257498c,115286,115286,,257498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57498,0;1586542,0;1844040,257498;1844040,1043940;1844040,1043940;0,1043940;0,1043940;0,257498;257498,0" o:connectangles="0,0,0,0,0,0,0,0,0" textboxrect="0,0,1844040,1043940"/>
                <v:textbox>
                  <w:txbxContent>
                    <w:p w:rsidR="009010CE" w:rsidRDefault="00F40BD9" w:rsidP="007F3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  <w:p w:rsidR="009010CE" w:rsidRDefault="009010CE" w:rsidP="007F3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9010CE" w:rsidRPr="007F3DA1" w:rsidRDefault="009010CE" w:rsidP="007F3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6709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06709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آسيب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شناسي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7F3DA1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محيط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DF19C9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استراتژي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استراتژيك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DF19C9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هدف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پيش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بيني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عملياتي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F19C9" w:rsidRPr="009A4868" w:rsidRDefault="00206709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cs="B Mitra"/>
          <w:color w:val="00000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فنون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="00DF19C9" w:rsidRPr="00DF19C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F19C9" w:rsidRPr="00DF19C9">
        <w:rPr>
          <w:rFonts w:ascii="BMitra" w:cs="B Mitra" w:hint="cs"/>
          <w:color w:val="000000"/>
          <w:sz w:val="28"/>
          <w:szCs w:val="28"/>
          <w:rtl/>
          <w:lang w:bidi="fa-IR"/>
        </w:rPr>
        <w:t>ريزي</w:t>
      </w:r>
    </w:p>
    <w:p w:rsidR="0034413D" w:rsidRPr="00DF19C9" w:rsidRDefault="00DF19C9" w:rsidP="00DF19C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470000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0F54F7" w:rsidRDefault="000F54F7" w:rsidP="00DB3D8B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375788" w:rsidRPr="009A4868" w:rsidRDefault="007F3DA1" w:rsidP="009A4868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3A9A50" wp14:editId="053EAA69">
                <wp:simplePos x="0" y="0"/>
                <wp:positionH relativeFrom="column">
                  <wp:posOffset>-123825</wp:posOffset>
                </wp:positionH>
                <wp:positionV relativeFrom="paragraph">
                  <wp:posOffset>34289</wp:posOffset>
                </wp:positionV>
                <wp:extent cx="333375" cy="1095375"/>
                <wp:effectExtent l="57150" t="19050" r="85725" b="123825"/>
                <wp:wrapNone/>
                <wp:docPr id="19" name="Round Same Side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95375"/>
                        </a:xfrm>
                        <a:prstGeom prst="round2SameRect">
                          <a:avLst>
                            <a:gd name="adj1" fmla="val 4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E39A1" w:rsidRDefault="00A07A52" w:rsidP="007F3DA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E39A1">
                              <w:rPr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9</w:t>
                            </w:r>
                          </w:p>
                          <w:p w:rsidR="00A07A52" w:rsidRDefault="00A07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9" o:spid="_x0000_s1049" style="position:absolute;left:0;text-align:left;margin-left:-9.75pt;margin-top:2.7pt;width:26.25pt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" adj="-11796480,,5400" path="m146548,r40279,c267763,,333375,65612,333375,146548r,948827l333375,1095375,,1095375r,l,146548c,65612,65612,,146548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6548,0;186827,0;333375,146548;333375,1095375;333375,1095375;0,1095375;0,1095375;0,146548;146548,0" o:connectangles="0,0,0,0,0,0,0,0,0" textboxrect="0,0,333375,1095375"/>
                <v:textbox>
                  <w:txbxContent>
                    <w:p w:rsidR="00A07A52" w:rsidRPr="002E39A1" w:rsidRDefault="00A07A52" w:rsidP="007F3DA1">
                      <w:pPr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2E39A1">
                        <w:rPr>
                          <w:b/>
                          <w:bCs/>
                          <w:sz w:val="28"/>
                          <w:szCs w:val="28"/>
                          <w:lang w:bidi="fa-IR"/>
                        </w:rPr>
                        <w:t>9</w:t>
                      </w:r>
                    </w:p>
                    <w:p w:rsidR="00A07A52" w:rsidRDefault="00A07A52"/>
                  </w:txbxContent>
                </v:textbox>
              </v:shape>
            </w:pict>
          </mc:Fallback>
        </mc:AlternateContent>
      </w:r>
    </w:p>
    <w:p w:rsidR="0032243A" w:rsidRDefault="0032243A" w:rsidP="00375788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آشنايي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قانون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تنظيم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بخشي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از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مقررات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مالي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دولت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قانون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الحاق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مواد</w:t>
      </w:r>
    </w:p>
    <w:p w:rsid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32243A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32243A" w:rsidRPr="00EF70AB" w:rsidRDefault="00F52FB6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قانون تنظیم بخشی از مقررات مالی دولت قانون الحاق مواد</w:t>
            </w:r>
          </w:p>
        </w:tc>
      </w:tr>
      <w:tr w:rsidR="0032243A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2243A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2243A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2243A" w:rsidRPr="00984B25" w:rsidRDefault="009A4868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32243A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32243A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206709" w:rsidRDefault="00970DA1" w:rsidP="0020670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87836C" wp14:editId="4EC99655">
                <wp:simplePos x="0" y="0"/>
                <wp:positionH relativeFrom="column">
                  <wp:posOffset>-1271588</wp:posOffset>
                </wp:positionH>
                <wp:positionV relativeFrom="paragraph">
                  <wp:posOffset>103189</wp:posOffset>
                </wp:positionV>
                <wp:extent cx="1666878" cy="742950"/>
                <wp:effectExtent l="61913" t="14287" r="71437" b="109538"/>
                <wp:wrapNone/>
                <wp:docPr id="27" name="Round Same Side Corner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66878" cy="742950"/>
                        </a:xfrm>
                        <a:prstGeom prst="round2SameRect">
                          <a:avLst>
                            <a:gd name="adj1" fmla="val 2083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70DA1" w:rsidRDefault="00A07A52" w:rsidP="00970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0DA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7" o:spid="_x0000_s1039" style="position:absolute;left:0;text-align:left;margin-left:-100.15pt;margin-top:8.15pt;width:131.25pt;height:58.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6878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" adj="-11796480,,5400" path="m154779,l1512099,v85482,,154779,69297,154779,154779l1666878,742950r,l,742950r,l,154779c,69297,69297,,154779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4779,0;1512099,0;1666878,154779;1666878,742950;1666878,742950;0,742950;0,742950;0,154779;154779,0" o:connectangles="0,0,0,0,0,0,0,0,0" textboxrect="0,0,1666878,742950"/>
                <v:textbox>
                  <w:txbxContent>
                    <w:p w:rsidR="009010CE" w:rsidRPr="00970DA1" w:rsidRDefault="009010CE" w:rsidP="00970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70DA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206709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206709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206709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206709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9A4868" w:rsidRDefault="009A4868" w:rsidP="009A4868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206709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اشاره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موضوعات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مواد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مرتبط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مواموريتهاي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مديران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مياني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شود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06709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الحاق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موادي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تنظيم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بخشي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>)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مصوب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15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آبان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ماه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)</w:t>
      </w:r>
    </w:p>
    <w:p w:rsidR="00206709" w:rsidRPr="0032243A" w:rsidRDefault="009A4868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575E03" wp14:editId="2BBE691D">
                <wp:simplePos x="0" y="0"/>
                <wp:positionH relativeFrom="column">
                  <wp:posOffset>-1179356</wp:posOffset>
                </wp:positionH>
                <wp:positionV relativeFrom="paragraph">
                  <wp:posOffset>289720</wp:posOffset>
                </wp:positionV>
                <wp:extent cx="1550355" cy="662940"/>
                <wp:effectExtent l="43498" t="13652" r="55562" b="93663"/>
                <wp:wrapNone/>
                <wp:docPr id="29" name="Round Same Side Corner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550355" cy="66294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BD4A03" w:rsidRDefault="00A07A52" w:rsidP="00970DA1">
                            <w:pPr>
                              <w:rPr>
                                <w:rFonts w:cs="B Homa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9" o:spid="_x0000_s1040" style="position:absolute;left:0;text-align:left;margin-left:-92.85pt;margin-top:22.8pt;width:122.1pt;height:52.2pt;rotation:-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0355,662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" adj="-11796480,,5400" path="m145018,l1405337,v80091,,145018,64927,145018,145018l1550355,662940r,l,662940r,l,145018c,64927,64927,,145018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45018,0;1405337,0;1550355,145018;1550355,662940;1550355,662940;0,662940;0,662940;0,145018;145018,0" o:connectangles="0,0,0,0,0,0,0,0,0" textboxrect="0,0,1550355,662940"/>
                <v:textbox>
                  <w:txbxContent>
                    <w:p w:rsidR="009010CE" w:rsidRPr="00BD4A03" w:rsidRDefault="00F40BD9" w:rsidP="00970DA1">
                      <w:pP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E7286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E7286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ويژه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مديران،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ذيحسابان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كارشناسان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اجرايي)</w:t>
      </w:r>
    </w:p>
    <w:p w:rsidR="00206709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تنظيم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بخشي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>)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مصوب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27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بهمن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06709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ماه</w:t>
      </w:r>
      <w:r w:rsidR="00206709" w:rsidRPr="0032243A">
        <w:rPr>
          <w:rFonts w:ascii="BMitra" w:cs="B Mitra"/>
          <w:color w:val="000000"/>
          <w:sz w:val="28"/>
          <w:szCs w:val="28"/>
          <w:lang w:bidi="fa-IR"/>
        </w:rPr>
        <w:t xml:space="preserve"> 1380</w:t>
      </w:r>
      <w:r w:rsidR="0032243A" w:rsidRPr="0032243A">
        <w:rPr>
          <w:rFonts w:ascii="Wingdings-Regular" w:eastAsia="Wingdings-Regular" w:cs="B Mitra" w:hint="cs"/>
          <w:color w:val="231F20"/>
          <w:sz w:val="28"/>
          <w:szCs w:val="28"/>
          <w:rtl/>
          <w:lang w:bidi="fa-IR"/>
        </w:rPr>
        <w:t>)</w:t>
      </w:r>
    </w:p>
    <w:p w:rsidR="0032243A" w:rsidRPr="0032243A" w:rsidRDefault="0032243A" w:rsidP="0020670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 Mitra"/>
          <w:b/>
          <w:bCs/>
          <w:color w:val="9571B3"/>
          <w:sz w:val="28"/>
          <w:szCs w:val="28"/>
          <w:rtl/>
          <w:lang w:bidi="fa-IR"/>
        </w:rPr>
      </w:pPr>
    </w:p>
    <w:p w:rsidR="00BD7194" w:rsidRDefault="00206709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230000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BD7194" w:rsidRDefault="00BD7194" w:rsidP="00206709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Fonts w:hint="cs"/>
          <w:rtl/>
          <w:lang w:bidi="fa-IR"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970DA1" w:rsidRDefault="00970DA1" w:rsidP="00970DA1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2E39A1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99A326A" wp14:editId="4B8CDC4E">
                <wp:simplePos x="0" y="0"/>
                <wp:positionH relativeFrom="column">
                  <wp:posOffset>-66675</wp:posOffset>
                </wp:positionH>
                <wp:positionV relativeFrom="paragraph">
                  <wp:posOffset>55245</wp:posOffset>
                </wp:positionV>
                <wp:extent cx="466725" cy="1076325"/>
                <wp:effectExtent l="57150" t="19050" r="85725" b="123825"/>
                <wp:wrapNone/>
                <wp:docPr id="102" name="Round Same Side Corner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76325"/>
                        </a:xfrm>
                        <a:prstGeom prst="round2SameRect">
                          <a:avLst>
                            <a:gd name="adj1" fmla="val 3294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Default="002E39A1" w:rsidP="002E39A1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lang w:bidi="fa-IR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02" o:spid="_x0000_s1052" style="position:absolute;left:0;text-align:left;margin-left:-5.25pt;margin-top:4.35pt;width:36.75pt;height:8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" adj="-11796480,,5400" path="m153767,l312958,v84923,,153767,68844,153767,153767l466725,1076325r,l,1076325r,l,153767c,68844,68844,,153767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3767,0;312958,0;466725,153767;466725,1076325;466725,1076325;0,1076325;0,1076325;0,153767;153767,0" o:connectangles="0,0,0,0,0,0,0,0,0" textboxrect="0,0,466725,1076325"/>
                <v:textbox>
                  <w:txbxContent>
                    <w:p w:rsidR="002E39A1" w:rsidRDefault="002E39A1" w:rsidP="002E39A1">
                      <w:pPr>
                        <w:rPr>
                          <w:lang w:bidi="fa-IR"/>
                        </w:rPr>
                      </w:pPr>
                      <w:r>
                        <w:rPr>
                          <w:lang w:bidi="fa-IR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D7194" w:rsidRDefault="00BD7194" w:rsidP="009A4868">
      <w:pPr>
        <w:autoSpaceDE w:val="0"/>
        <w:autoSpaceDN w:val="0"/>
        <w:bidi/>
        <w:adjustRightInd w:val="0"/>
        <w:spacing w:after="0" w:line="240" w:lineRule="auto"/>
        <w:jc w:val="left"/>
        <w:rPr>
          <w:rFonts w:hint="cs"/>
          <w:rtl/>
          <w:lang w:bidi="fa-IR"/>
        </w:rPr>
      </w:pPr>
    </w:p>
    <w:p w:rsidR="0032243A" w:rsidRDefault="00E7286B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آشنايي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قانون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مجازات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اسلامي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فصل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تعديات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ماموران</w:t>
      </w:r>
      <w:r w:rsidR="0032243A"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دولت</w:t>
      </w:r>
    </w:p>
    <w:p w:rsid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32243A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32243A" w:rsidRPr="00EF70AB" w:rsidRDefault="00F52FB6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قانون مجازات اسلامی فصل تعدیات ماموران دولت</w:t>
            </w:r>
          </w:p>
        </w:tc>
      </w:tr>
      <w:tr w:rsidR="0032243A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2243A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2243A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0454D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32243A" w:rsidRPr="00984B25" w:rsidRDefault="000454D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32243A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32243A" w:rsidRPr="00984B25" w:rsidRDefault="0032243A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32243A" w:rsidRPr="00984B25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32243A" w:rsidRDefault="0032243A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32243A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32243A" w:rsidRPr="00EF70AB" w:rsidRDefault="0032243A" w:rsidP="00E7286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32243A" w:rsidRPr="00EF70AB" w:rsidRDefault="0032243A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32243A" w:rsidRDefault="00970DA1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E345F7" wp14:editId="30FFE235">
                <wp:simplePos x="0" y="0"/>
                <wp:positionH relativeFrom="column">
                  <wp:posOffset>-1369060</wp:posOffset>
                </wp:positionH>
                <wp:positionV relativeFrom="paragraph">
                  <wp:posOffset>191135</wp:posOffset>
                </wp:positionV>
                <wp:extent cx="1945005" cy="797560"/>
                <wp:effectExtent l="59373" t="16827" r="76517" b="114618"/>
                <wp:wrapNone/>
                <wp:docPr id="30" name="Round Same Side Corner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5005" cy="797560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70DA1" w:rsidRDefault="00A07A52" w:rsidP="00970DA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0DA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0" o:spid="_x0000_s1041" style="position:absolute;left:0;text-align:left;margin-left:-107.8pt;margin-top:15.05pt;width:153.15pt;height:62.8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5005,797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" adj="-11796480,,5400" path="m216011,l1728994,v119300,,216011,96711,216011,216011l1945005,797560r,l,797560r,l,216011c,96711,96711,,216011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6011,0;1728994,0;1945005,216011;1945005,797560;1945005,797560;0,797560;0,797560;0,216011;216011,0" o:connectangles="0,0,0,0,0,0,0,0,0" textboxrect="0,0,1945005,797560"/>
                <v:textbox>
                  <w:txbxContent>
                    <w:p w:rsidR="009010CE" w:rsidRPr="00970DA1" w:rsidRDefault="009010CE" w:rsidP="00970DA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70DA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32243A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32243A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32243A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32243A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32243A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اشاره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موضوعات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مواد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مرتبط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ماموريتهاي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مديران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مياني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32243A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مجازات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اسلامي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32243A" w:rsidRPr="0032243A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ويژه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مديران،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ذيحسابان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كارشناسان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32243A" w:rsidRPr="0032243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32243A" w:rsidRPr="0032243A">
        <w:rPr>
          <w:rFonts w:ascii="BMitra" w:cs="B Mitra" w:hint="cs"/>
          <w:color w:val="000000"/>
          <w:sz w:val="28"/>
          <w:szCs w:val="28"/>
          <w:rtl/>
          <w:lang w:bidi="fa-IR"/>
        </w:rPr>
        <w:t>اجرايي)</w:t>
      </w:r>
    </w:p>
    <w:p w:rsidR="0032243A" w:rsidRPr="0032243A" w:rsidRDefault="0032243A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 Mitra"/>
          <w:b/>
          <w:bCs/>
          <w:color w:val="9571B3"/>
          <w:sz w:val="28"/>
          <w:szCs w:val="28"/>
          <w:rtl/>
          <w:lang w:bidi="fa-IR"/>
        </w:rPr>
      </w:pPr>
    </w:p>
    <w:p w:rsidR="00BD7194" w:rsidRDefault="009A4868" w:rsidP="0032243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15587C" wp14:editId="71F08AA0">
                <wp:simplePos x="0" y="0"/>
                <wp:positionH relativeFrom="column">
                  <wp:posOffset>-1299845</wp:posOffset>
                </wp:positionH>
                <wp:positionV relativeFrom="paragraph">
                  <wp:posOffset>67945</wp:posOffset>
                </wp:positionV>
                <wp:extent cx="1902460" cy="711200"/>
                <wp:effectExtent l="43180" t="13970" r="64770" b="102870"/>
                <wp:wrapNone/>
                <wp:docPr id="31" name="Round Same Side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2460" cy="711200"/>
                        </a:xfrm>
                        <a:prstGeom prst="round2SameRect">
                          <a:avLst>
                            <a:gd name="adj1" fmla="val 2630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70DA1" w:rsidRDefault="00A07A52" w:rsidP="00970DA1">
                            <w:pPr>
                              <w:rPr>
                                <w:rFonts w:cs="B Homa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1" o:spid="_x0000_s1042" style="position:absolute;left:0;text-align:left;margin-left:-102.35pt;margin-top:5.35pt;width:149.8pt;height:5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460,711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" adj="-11796480,,5400" path="m187088,l1715372,v103326,,187088,83762,187088,187088l1902460,711200r,l,711200r,l,187088c,83762,83762,,187088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87088,0;1715372,0;1902460,187088;1902460,711200;1902460,711200;0,711200;0,711200;0,187088;187088,0" o:connectangles="0,0,0,0,0,0,0,0,0" textboxrect="0,0,1902460,711200"/>
                <v:textbox>
                  <w:txbxContent>
                    <w:p w:rsidR="009010CE" w:rsidRPr="00970DA1" w:rsidRDefault="009A4868" w:rsidP="00970DA1">
                      <w:pP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32243A"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 w:rsidR="0032243A"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 w:rsidR="0032243A">
        <w:rPr>
          <w:rFonts w:ascii="BMitra" w:cs="BMitra"/>
          <w:color w:val="000000"/>
          <w:sz w:val="24"/>
          <w:szCs w:val="24"/>
          <w:lang w:bidi="fa-IR"/>
        </w:rPr>
        <w:t xml:space="preserve">150000 </w:t>
      </w:r>
      <w:r w:rsidR="0032243A"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970DA1" w:rsidRDefault="00970DA1" w:rsidP="00970DA1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970DA1" w:rsidRDefault="00970DA1" w:rsidP="00970DA1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970DA1" w:rsidRDefault="00970DA1" w:rsidP="00970DA1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0C3B32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45E7A8" wp14:editId="0BD50D73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514350" cy="1052830"/>
                <wp:effectExtent l="57150" t="19050" r="76200" b="109220"/>
                <wp:wrapNone/>
                <wp:docPr id="32" name="Round Same Side Corner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5283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2" o:spid="_x0000_s1055" style="position:absolute;left:0;text-align:left;margin-left:0;margin-top:1.3pt;width:40.5pt;height:8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10528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" adj="-11796480,,5400" path="m257175,r,c399209,,514350,115141,514350,257175r,795655l514350,1052830,,1052830r,l,257175c,115141,115141,,257175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57175,0;257175,0;514350,257175;514350,1052830;514350,1052830;0,1052830;0,1052830;0,257175;257175,0" o:connectangles="0,0,0,0,0,0,0,0,0" textboxrect="0,0,514350,105283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D7194" w:rsidRDefault="00E7286B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آشنايي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قوانين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ديوان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محاسبات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محاسبات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عمومي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كشور</w:t>
      </w:r>
    </w:p>
    <w:p w:rsidR="00E7286B" w:rsidRDefault="00E7286B" w:rsidP="00E7286B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E7286B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E7286B" w:rsidRPr="00EF70AB" w:rsidRDefault="00E7286B" w:rsidP="00E7286B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E7286B" w:rsidRPr="00EF70AB" w:rsidRDefault="00F52FB6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قوانین دیوان محاسبات و محاسبات عمومی کشور</w:t>
            </w:r>
          </w:p>
        </w:tc>
      </w:tr>
      <w:tr w:rsidR="00E7286B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E7286B" w:rsidRPr="00EF70AB" w:rsidRDefault="00E7286B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7286B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7286B" w:rsidTr="00E72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Pr="00984B25" w:rsidRDefault="000454D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E7286B" w:rsidRPr="00984B25" w:rsidRDefault="000454DB" w:rsidP="00E7286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E7286B" w:rsidTr="00E72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E7286B" w:rsidRPr="00984B25" w:rsidRDefault="00E7286B" w:rsidP="00E7286B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Pr="00984B25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E7286B" w:rsidRPr="00984B25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E7286B" w:rsidRDefault="00E7286B" w:rsidP="00E728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E7286B" w:rsidTr="00E72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E7286B" w:rsidRPr="00EF70AB" w:rsidRDefault="00E7286B" w:rsidP="00E7286B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E7286B" w:rsidRPr="00EF70AB" w:rsidRDefault="00E7286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E7286B" w:rsidRPr="00EF70AB" w:rsidRDefault="00E7286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E7286B" w:rsidRPr="00EF70AB" w:rsidRDefault="00E7286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E7286B" w:rsidRPr="00EF70AB" w:rsidRDefault="00E7286B" w:rsidP="00E7286B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E7286B" w:rsidRDefault="00BD4A03" w:rsidP="00E7286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6BB613" wp14:editId="4034E6F5">
                <wp:simplePos x="0" y="0"/>
                <wp:positionH relativeFrom="column">
                  <wp:posOffset>-1298575</wp:posOffset>
                </wp:positionH>
                <wp:positionV relativeFrom="paragraph">
                  <wp:posOffset>167640</wp:posOffset>
                </wp:positionV>
                <wp:extent cx="1837055" cy="662940"/>
                <wp:effectExtent l="53658" t="22542" r="83502" b="121603"/>
                <wp:wrapNone/>
                <wp:docPr id="34" name="Round Same Side Corner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7055" cy="66294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BD4A03" w:rsidRDefault="00A07A52" w:rsidP="00BD4A0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D4A0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4" o:spid="_x0000_s1043" style="position:absolute;left:0;text-align:left;margin-left:-102.25pt;margin-top:13.2pt;width:144.65pt;height:52.2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7055,6629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" adj="-11796480,,5400" path="m151926,l1685129,v83906,,151926,68020,151926,151926l1837055,662940r,l,662940r,l,151926c,68020,68020,,151926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51926,0;1685129,0;1837055,151926;1837055,662940;1837055,662940;0,662940;0,662940;0,151926;151926,0" o:connectangles="0,0,0,0,0,0,0,0,0" textboxrect="0,0,1837055,662940"/>
                <v:textbox>
                  <w:txbxContent>
                    <w:p w:rsidR="009010CE" w:rsidRPr="00BD4A03" w:rsidRDefault="009010CE" w:rsidP="00BD4A0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BD4A0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E7286B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E7286B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E7286B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E7286B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E7286B" w:rsidRPr="00E7286B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اشاره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موضوعات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مواد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قانوني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مرتبط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ماموريتهاي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مديران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مياني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شود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E7286B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مفاهيم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اصطلاحات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E7286B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ديوان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محاسبات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BD4A03" w:rsidRDefault="009A4868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E9977D" wp14:editId="09656949">
                <wp:simplePos x="0" y="0"/>
                <wp:positionH relativeFrom="column">
                  <wp:posOffset>-1334136</wp:posOffset>
                </wp:positionH>
                <wp:positionV relativeFrom="paragraph">
                  <wp:posOffset>155574</wp:posOffset>
                </wp:positionV>
                <wp:extent cx="1791335" cy="782955"/>
                <wp:effectExtent l="46990" t="10160" r="65405" b="103505"/>
                <wp:wrapNone/>
                <wp:docPr id="35" name="Round Same Side Corner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91335" cy="782955"/>
                        </a:xfrm>
                        <a:prstGeom prst="round2SameRect">
                          <a:avLst>
                            <a:gd name="adj1" fmla="val 2520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BD4A03" w:rsidRDefault="00A07A52" w:rsidP="00BD4A0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5" o:spid="_x0000_s1044" style="position:absolute;left:0;text-align:left;margin-left:-105.05pt;margin-top:12.25pt;width:141.05pt;height:61.65pt;rotation:-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1335,7829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" adj="-11796480,,5400" path="m197328,l1594007,v108981,,197328,88347,197328,197328l1791335,782955r,l,782955r,l,197328c,88347,88347,,197328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97328,0;1594007,0;1791335,197328;1791335,782955;1791335,782955;0,782955;0,782955;0,197328;197328,0" o:connectangles="0,0,0,0,0,0,0,0,0" textboxrect="0,0,1791335,782955"/>
                <v:textbox>
                  <w:txbxContent>
                    <w:p w:rsidR="009010CE" w:rsidRPr="00BD4A03" w:rsidRDefault="000C3B32" w:rsidP="00BD4A0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E7286B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E7286B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E7286B"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محاسبات</w:t>
      </w:r>
      <w:r w:rsidR="00E7286B"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="00E7286B"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E7286B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ويژه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مديران،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ذيحسابان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كارشناسان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E7286B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E7286B">
        <w:rPr>
          <w:rFonts w:ascii="BMitra" w:cs="B Mitra" w:hint="cs"/>
          <w:color w:val="000000"/>
          <w:sz w:val="28"/>
          <w:szCs w:val="28"/>
          <w:rtl/>
          <w:lang w:bidi="fa-IR"/>
        </w:rPr>
        <w:t>اجرايي)</w:t>
      </w:r>
    </w:p>
    <w:p w:rsidR="00E7286B" w:rsidRPr="00E7286B" w:rsidRDefault="00E7286B" w:rsidP="009A486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000000"/>
          <w:sz w:val="28"/>
          <w:szCs w:val="28"/>
          <w:lang w:bidi="fa-IR"/>
        </w:rPr>
      </w:pPr>
    </w:p>
    <w:p w:rsidR="00BD7194" w:rsidRDefault="00E7286B" w:rsidP="00E7286B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230000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</w:t>
      </w:r>
    </w:p>
    <w:p w:rsidR="00BD7194" w:rsidRDefault="00BD7194" w:rsidP="00E7286B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E7286B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970DA1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8A562E" wp14:editId="4918CC85">
                <wp:simplePos x="0" y="0"/>
                <wp:positionH relativeFrom="column">
                  <wp:posOffset>-152399</wp:posOffset>
                </wp:positionH>
                <wp:positionV relativeFrom="paragraph">
                  <wp:posOffset>64770</wp:posOffset>
                </wp:positionV>
                <wp:extent cx="457200" cy="1066800"/>
                <wp:effectExtent l="57150" t="19050" r="76200" b="114300"/>
                <wp:wrapNone/>
                <wp:docPr id="33" name="Round Same Side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66800"/>
                        </a:xfrm>
                        <a:prstGeom prst="round2SameRect">
                          <a:avLst>
                            <a:gd name="adj1" fmla="val 30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9A1" w:rsidRPr="002E39A1" w:rsidRDefault="002E39A1" w:rsidP="002E39A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2E39A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3" o:spid="_x0000_s1058" style="position:absolute;left:0;text-align:left;margin-left:-12pt;margin-top:5.1pt;width:36pt;height:8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" adj="-11796480,,5400" path="m137160,l320040,v75751,,137160,61409,137160,137160l457200,1066800r,l,1066800r,l,137160c,61409,61409,,13716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37160,0;320040,0;457200,137160;457200,1066800;457200,1066800;0,1066800;0,1066800;0,137160;137160,0" o:connectangles="0,0,0,0,0,0,0,0,0" textboxrect="0,0,457200,1066800"/>
                <v:textbox>
                  <w:txbxContent>
                    <w:p w:rsidR="002E39A1" w:rsidRPr="002E39A1" w:rsidRDefault="002E39A1" w:rsidP="002E39A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2E39A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67965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آشنايي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با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قوانين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مقررات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اموال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دولتي</w:t>
      </w:r>
    </w:p>
    <w:p w:rsidR="00BD7194" w:rsidRDefault="00B67965" w:rsidP="00B67965">
      <w:pPr>
        <w:tabs>
          <w:tab w:val="left" w:pos="2655"/>
        </w:tabs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tl/>
        </w:rPr>
        <w:tab/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B67965" w:rsidTr="00740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B67965" w:rsidRPr="00EF70AB" w:rsidRDefault="00B67965" w:rsidP="00740A55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B67965" w:rsidRPr="00EF70AB" w:rsidRDefault="00F52FB6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قوانین و مقررات اموال دولتی</w:t>
            </w:r>
          </w:p>
        </w:tc>
      </w:tr>
      <w:tr w:rsidR="00B67965" w:rsidTr="0074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B67965" w:rsidRPr="00EF70AB" w:rsidRDefault="00B67965" w:rsidP="00740A55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B67965" w:rsidTr="00740A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B67965" w:rsidTr="0074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Pr="00984B25" w:rsidRDefault="000454DB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B67965" w:rsidRPr="00984B25" w:rsidRDefault="000454DB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B67965" w:rsidTr="00740A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B67965" w:rsidRPr="00984B25" w:rsidRDefault="00B67965" w:rsidP="00740A5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Pr="00984B2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B67965" w:rsidRPr="00984B2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B67965" w:rsidRDefault="00B6796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B67965" w:rsidTr="00740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B67965" w:rsidRPr="00EF70AB" w:rsidRDefault="00B67965" w:rsidP="00740A55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B67965" w:rsidRPr="00EF70AB" w:rsidRDefault="00B6796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B67965" w:rsidRPr="00EF70AB" w:rsidRDefault="00B6796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B67965" w:rsidRPr="00EF70AB" w:rsidRDefault="00B6796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B67965" w:rsidRPr="00EF70AB" w:rsidRDefault="00B6796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7286B" w:rsidRDefault="00BD4A03" w:rsidP="00B6796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A833D" wp14:editId="1469AE07">
                <wp:simplePos x="0" y="0"/>
                <wp:positionH relativeFrom="column">
                  <wp:posOffset>-1275238</wp:posOffset>
                </wp:positionH>
                <wp:positionV relativeFrom="paragraph">
                  <wp:posOffset>129699</wp:posOffset>
                </wp:positionV>
                <wp:extent cx="1762127" cy="773747"/>
                <wp:effectExtent l="56198" t="20002" r="84772" b="122873"/>
                <wp:wrapNone/>
                <wp:docPr id="36" name="Round Same Side Corner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2127" cy="773747"/>
                        </a:xfrm>
                        <a:prstGeom prst="round2SameRect">
                          <a:avLst>
                            <a:gd name="adj1" fmla="val 2764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BD4A03" w:rsidRDefault="00A07A52" w:rsidP="00BD4A0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D4A0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6" o:spid="_x0000_s1045" style="position:absolute;left:0;text-align:left;margin-left:-100.4pt;margin-top:10.2pt;width:138.75pt;height:60.9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127,7737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" adj="-11796480,,5400" path="m213887,l1548240,v118127,,213887,95760,213887,213887l1762127,773747r,l,773747r,l,213887c,95760,95760,,213887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3887,0;1548240,0;1762127,213887;1762127,773747;1762127,773747;0,773747;0,773747;0,213887;213887,0" o:connectangles="0,0,0,0,0,0,0,0,0" textboxrect="0,0,1762127,773747"/>
                <v:textbox>
                  <w:txbxContent>
                    <w:p w:rsidR="009010CE" w:rsidRPr="00BD4A03" w:rsidRDefault="009010CE" w:rsidP="00BD4A0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BD4A0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E7286B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E7286B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E7286B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E7286B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B67965" w:rsidRDefault="00B67965" w:rsidP="00B6796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E7286B" w:rsidRPr="00B67965" w:rsidRDefault="00B67965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اشاره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موضوعات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مواد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قانوني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مرتبط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ماموريتهاي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مديران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سطح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پايه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شود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B67965" w:rsidRDefault="00B67965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مفهوم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موادي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آيين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نامه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اموال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دولتي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B67965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169CC" wp14:editId="47449DFC">
                <wp:simplePos x="0" y="0"/>
                <wp:positionH relativeFrom="column">
                  <wp:posOffset>-1243330</wp:posOffset>
                </wp:positionH>
                <wp:positionV relativeFrom="paragraph">
                  <wp:posOffset>314325</wp:posOffset>
                </wp:positionV>
                <wp:extent cx="1732280" cy="733425"/>
                <wp:effectExtent l="42227" t="14923" r="62548" b="100647"/>
                <wp:wrapNone/>
                <wp:docPr id="37" name="Round Same Side Corner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2280" cy="733425"/>
                        </a:xfrm>
                        <a:prstGeom prst="round2SameRect">
                          <a:avLst>
                            <a:gd name="adj1" fmla="val 2965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BD4A03" w:rsidRDefault="00A07A52" w:rsidP="00BD4A0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7" o:spid="_x0000_s1046" style="position:absolute;left:0;text-align:left;margin-left:-97.9pt;margin-top:24.75pt;width:136.4pt;height:57.75pt;rotation:-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2280,733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" adj="-11796480,,5400" path="m217490,l1514790,v120116,,217490,97374,217490,217490l1732280,733425r,l,733425r,l,217490c,97374,97374,,217490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17490,0;1514790,0;1732280,217490;1732280,733425;1732280,733425;0,733425;0,733425;0,217490;217490,0" o:connectangles="0,0,0,0,0,0,0,0,0" textboxrect="0,0,1732280,733425"/>
                <v:textbox>
                  <w:txbxContent>
                    <w:p w:rsidR="009010CE" w:rsidRPr="00BD4A03" w:rsidRDefault="000C3B32" w:rsidP="00BD4A0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B67965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B67965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ديوان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محاسبات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</w:p>
    <w:p w:rsidR="00E7286B" w:rsidRPr="00BD4A03" w:rsidRDefault="00B67965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محاسبات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E7286B" w:rsidRPr="00B67965" w:rsidRDefault="00B67965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B67965">
        <w:rPr>
          <w:rFonts w:ascii="BMitra" w:cs="B Mitra"/>
          <w:color w:val="000000"/>
          <w:sz w:val="28"/>
          <w:szCs w:val="28"/>
          <w:lang w:bidi="fa-IR"/>
        </w:rPr>
        <w:t>)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ويژه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مديران،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ذيحسابان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كارشناسان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E7286B" w:rsidRPr="00B6796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E7286B" w:rsidRPr="00B67965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Pr="00B67965">
        <w:rPr>
          <w:rFonts w:ascii="BMitra" w:cs="B Mitra"/>
          <w:color w:val="000000"/>
          <w:sz w:val="28"/>
          <w:szCs w:val="28"/>
          <w:lang w:bidi="fa-IR"/>
        </w:rPr>
        <w:t>(</w:t>
      </w:r>
    </w:p>
    <w:p w:rsidR="00B67965" w:rsidRDefault="00B67965" w:rsidP="00B6796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6"/>
          <w:szCs w:val="26"/>
          <w:rtl/>
          <w:lang w:bidi="fa-IR"/>
        </w:rPr>
      </w:pPr>
    </w:p>
    <w:p w:rsidR="00EF40EC" w:rsidRDefault="00E7286B" w:rsidP="00B67965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150000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EF40EC" w:rsidRDefault="00EF40EC" w:rsidP="00B67965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0C3B32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0BE62D" wp14:editId="0E8A036C">
                <wp:simplePos x="0" y="0"/>
                <wp:positionH relativeFrom="column">
                  <wp:posOffset>-171450</wp:posOffset>
                </wp:positionH>
                <wp:positionV relativeFrom="paragraph">
                  <wp:posOffset>62865</wp:posOffset>
                </wp:positionV>
                <wp:extent cx="476250" cy="933450"/>
                <wp:effectExtent l="57150" t="19050" r="76200" b="114300"/>
                <wp:wrapNone/>
                <wp:docPr id="38" name="Round Same Side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33450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8" o:spid="_x0000_s1061" style="position:absolute;left:0;text-align:left;margin-left:-13.5pt;margin-top:4.95pt;width:37.5pt;height:7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" adj="-11796480,,5400" path="m119063,l357188,v65757,,119063,53306,119063,119063c476251,390525,476250,661988,476250,933450r,l,933450r,l,119063c,53306,53306,,119063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19063,0;357188,0;476251,119063;476250,933450;476250,933450;0,933450;0,933450;0,119063;119063,0" o:connectangles="0,0,0,0,0,0,0,0,0" textboxrect="0,0,476250,933450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EF40EC" w:rsidRDefault="00740A55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مديريت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ارتباطات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سازماني</w:t>
      </w: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740A55" w:rsidTr="00740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740A55" w:rsidRPr="00EF70AB" w:rsidRDefault="00740A55" w:rsidP="00740A55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740A55" w:rsidRPr="00EF70AB" w:rsidRDefault="00F52FB6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مدیریت ارتباط سازمانی</w:t>
            </w:r>
          </w:p>
        </w:tc>
      </w:tr>
      <w:tr w:rsidR="00740A55" w:rsidTr="0074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740A55" w:rsidRPr="00EF70AB" w:rsidRDefault="00740A55" w:rsidP="00740A55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40A55" w:rsidTr="00740A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40A55" w:rsidTr="0074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Pr="00984B25" w:rsidRDefault="000454DB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740A55" w:rsidRPr="00984B25" w:rsidRDefault="000454DB" w:rsidP="00740A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40A55" w:rsidTr="00740A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740A55" w:rsidRPr="00984B25" w:rsidRDefault="00740A55" w:rsidP="00740A5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Pr="00984B2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740A55" w:rsidRPr="00984B2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740A55" w:rsidRDefault="00740A55" w:rsidP="00740A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40A55" w:rsidTr="00740A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740A55" w:rsidRPr="00EF70AB" w:rsidRDefault="00740A55" w:rsidP="00740A55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740A55" w:rsidRPr="00EF70AB" w:rsidRDefault="00740A5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740A55" w:rsidRPr="00EF70AB" w:rsidRDefault="00740A5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740A55" w:rsidRPr="00EF70AB" w:rsidRDefault="00740A5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740A55" w:rsidRPr="00EF70AB" w:rsidRDefault="00740A55" w:rsidP="00740A5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740A55" w:rsidRDefault="00740A55" w:rsidP="00740A5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00838" wp14:editId="333821B0">
                <wp:simplePos x="0" y="0"/>
                <wp:positionH relativeFrom="column">
                  <wp:posOffset>-1291591</wp:posOffset>
                </wp:positionH>
                <wp:positionV relativeFrom="paragraph">
                  <wp:posOffset>134620</wp:posOffset>
                </wp:positionV>
                <wp:extent cx="1816735" cy="781049"/>
                <wp:effectExtent l="60960" t="15240" r="73025" b="111125"/>
                <wp:wrapNone/>
                <wp:docPr id="39" name="Round Same Side Corner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6735" cy="781049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740A55" w:rsidRDefault="00A07A52" w:rsidP="00740A55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40A55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39" o:spid="_x0000_s1047" style="position:absolute;left:0;text-align:left;margin-left:-101.7pt;margin-top:10.6pt;width:143.05pt;height:61.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6735,7810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" adj="-11796480,,5400" path="m187132,l1629603,v103350,,187132,83782,187132,187132l1816735,781049r,l,781049r,l,187132c,83782,83782,,187132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87132,0;1629603,0;1816735,187132;1816735,781049;1816735,781049;0,781049;0,781049;0,187132;187132,0" o:connectangles="0,0,0,0,0,0,0,0,0" textboxrect="0,0,1816735,781049"/>
                <v:textbox>
                  <w:txbxContent>
                    <w:p w:rsidR="009010CE" w:rsidRPr="00740A55" w:rsidRDefault="009010CE" w:rsidP="00740A55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740A55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740A55" w:rsidRDefault="00740A55" w:rsidP="00740A5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740A55" w:rsidRPr="00740A55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مفاهيم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ارتباط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Pr="00740A55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عوامل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عناصر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ارتباط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Pr="00740A55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الگو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روشهاي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ارتباط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Pr="00740A55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B8198" wp14:editId="30478AA6">
                <wp:simplePos x="0" y="0"/>
                <wp:positionH relativeFrom="column">
                  <wp:posOffset>-1368585</wp:posOffset>
                </wp:positionH>
                <wp:positionV relativeFrom="paragraph">
                  <wp:posOffset>204630</wp:posOffset>
                </wp:positionV>
                <wp:extent cx="1954850" cy="775335"/>
                <wp:effectExtent l="37147" t="20003" r="63818" b="101917"/>
                <wp:wrapNone/>
                <wp:docPr id="40" name="Round Same Side Corner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54850" cy="775335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F40BD9" w:rsidRDefault="00A07A52" w:rsidP="00F40BD9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40BD9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0" o:spid="_x0000_s1048" style="position:absolute;left:0;text-align:left;margin-left:-107.75pt;margin-top:16.1pt;width:153.95pt;height:61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4850,775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" adj="-11796480,,5400" path="m193834,l1761016,v107052,,193834,86782,193834,193834l1954850,775335r,l,775335r,l,193834c,86782,86782,,193834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93834,0;1761016,0;1954850,193834;1954850,775335;1954850,775335;0,775335;0,775335;0,193834;193834,0" o:connectangles="0,0,0,0,0,0,0,0,0" textboxrect="0,0,1954850,775335"/>
                <v:textbox>
                  <w:txbxContent>
                    <w:p w:rsidR="00F40BD9" w:rsidRPr="00F40BD9" w:rsidRDefault="00F40BD9" w:rsidP="00F40BD9">
                      <w:pPr>
                        <w:rPr>
                          <w:rFonts w:cs="B Homa" w:hint="cs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40BD9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F52FB6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F52FB6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ارتباط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عوامل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اثر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گذار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Pr="00740A55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فرايند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ارتباطي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Pr="00740A55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تاثير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روابط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روابط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40A55" w:rsidRPr="00740A55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740A55" w:rsidRPr="00740A55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40A55" w:rsidRDefault="00740A55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Mitra"/>
          <w:color w:val="000000"/>
          <w:sz w:val="24"/>
          <w:szCs w:val="24"/>
          <w:lang w:bidi="fa-IR"/>
        </w:rPr>
      </w:pPr>
    </w:p>
    <w:p w:rsidR="00BD4A03" w:rsidRDefault="00740A55" w:rsidP="00740A55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230000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</w:t>
      </w:r>
    </w:p>
    <w:p w:rsidR="00BD4A03" w:rsidRDefault="00BD4A03" w:rsidP="00740A55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0C3B32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8134A6" wp14:editId="7ECD8676">
                <wp:simplePos x="0" y="0"/>
                <wp:positionH relativeFrom="column">
                  <wp:posOffset>-200026</wp:posOffset>
                </wp:positionH>
                <wp:positionV relativeFrom="paragraph">
                  <wp:posOffset>74930</wp:posOffset>
                </wp:positionV>
                <wp:extent cx="504825" cy="1057275"/>
                <wp:effectExtent l="57150" t="19050" r="85725" b="123825"/>
                <wp:wrapNone/>
                <wp:docPr id="41" name="Round Same Side Corner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7275"/>
                        </a:xfrm>
                        <a:prstGeom prst="round2SameRect">
                          <a:avLst>
                            <a:gd name="adj1" fmla="val 4681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1" o:spid="_x0000_s1064" style="position:absolute;left:0;text-align:left;margin-left:-15.75pt;margin-top:5.9pt;width:39.75pt;height:8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" adj="-11796480,,5400" path="m236339,r32147,c399012,,504825,105813,504825,236339r,820936l504825,1057275,,1057275r,l,236339c,105813,105813,,236339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6339,0;268486,0;504825,236339;504825,1057275;504825,1057275;0,1057275;0,1057275;0,236339;236339,0" o:connectangles="0,0,0,0,0,0,0,0,0" textboxrect="0,0,504825,1057275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BD4A03" w:rsidRPr="000C3B32" w:rsidRDefault="00BD4A03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710C1" w:rsidRPr="000710C1" w:rsidRDefault="000710C1" w:rsidP="000710C1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 xml:space="preserve"> آشنایی با قانون برگزاری مناقصات</w:t>
      </w: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82084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82084A" w:rsidRPr="00EF70AB" w:rsidRDefault="0082084A" w:rsidP="00F52FB6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82084A" w:rsidRPr="00EF70AB" w:rsidRDefault="000710C1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 xml:space="preserve">آشنایی با قانون برگزاری </w:t>
            </w:r>
            <w:r w:rsidR="00F52FB6">
              <w:rPr>
                <w:rFonts w:cs="B Tabassom" w:hint="cs"/>
                <w:sz w:val="28"/>
                <w:szCs w:val="28"/>
                <w:rtl/>
              </w:rPr>
              <w:t>مناقصات</w:t>
            </w:r>
          </w:p>
        </w:tc>
      </w:tr>
      <w:tr w:rsidR="0082084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82084A" w:rsidRPr="00EF70AB" w:rsidRDefault="0082084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82084A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82084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82084A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82084A" w:rsidRPr="00984B25" w:rsidRDefault="0082084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Pr="00984B25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82084A" w:rsidRPr="00984B25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Default="0082084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82084A" w:rsidRDefault="000454DB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82084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82084A" w:rsidRPr="00EF70AB" w:rsidRDefault="0082084A" w:rsidP="00F52FB6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82084A" w:rsidRPr="00EF70AB" w:rsidRDefault="0082084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82084A" w:rsidRPr="00EF70AB" w:rsidRDefault="0082084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82084A" w:rsidRPr="00EF70AB" w:rsidRDefault="0082084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82084A" w:rsidRPr="00EF70AB" w:rsidRDefault="0082084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82084A" w:rsidRDefault="009D3714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7AFEA3" wp14:editId="7C875AB3">
                <wp:simplePos x="0" y="0"/>
                <wp:positionH relativeFrom="column">
                  <wp:posOffset>-1428751</wp:posOffset>
                </wp:positionH>
                <wp:positionV relativeFrom="paragraph">
                  <wp:posOffset>115570</wp:posOffset>
                </wp:positionV>
                <wp:extent cx="1979295" cy="763905"/>
                <wp:effectExtent l="55245" t="20955" r="76200" b="114300"/>
                <wp:wrapNone/>
                <wp:docPr id="42" name="Round Same Side Corner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9295" cy="763905"/>
                        </a:xfrm>
                        <a:prstGeom prst="round2SameRect">
                          <a:avLst>
                            <a:gd name="adj1" fmla="val 3163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D3714" w:rsidRDefault="00A07A52" w:rsidP="009D371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D3714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2" o:spid="_x0000_s1049" style="position:absolute;left:0;text-align:left;margin-left:-112.5pt;margin-top:9.1pt;width:155.85pt;height:60.1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295,7639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" adj="-11796480,,5400" path="m241623,l1737672,v133445,,241623,108178,241623,241623l1979295,763905r,l,763905r,l,241623c,108178,108178,,241623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41623,0;1737672,0;1979295,241623;1979295,763905;1979295,763905;0,763905;0,763905;0,241623;241623,0" o:connectangles="0,0,0,0,0,0,0,0,0" textboxrect="0,0,1979295,763905"/>
                <v:textbox>
                  <w:txbxContent>
                    <w:p w:rsidR="009010CE" w:rsidRPr="009D3714" w:rsidRDefault="009010CE" w:rsidP="009D371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D3714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</w:p>
    <w:p w:rsidR="000710C1" w:rsidRPr="000710C1" w:rsidRDefault="000710C1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 w:hint="eastAsia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کلیات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آیین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نامه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اجرایی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بند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ه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ماده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 Lotus" w:cs="B Mitra"/>
          <w:sz w:val="28"/>
          <w:szCs w:val="28"/>
          <w:lang w:bidi="fa-IR"/>
        </w:rPr>
        <w:t xml:space="preserve">29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قانون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برگزاري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مناقصات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</w:p>
    <w:p w:rsidR="000710C1" w:rsidRPr="000710C1" w:rsidRDefault="000710C1" w:rsidP="000C3B32">
      <w:pPr>
        <w:tabs>
          <w:tab w:val="left" w:pos="2805"/>
        </w:tabs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/>
          <w:sz w:val="28"/>
          <w:szCs w:val="28"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کلیات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قانون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برگزاري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مناقصات</w:t>
      </w:r>
      <w:r w:rsidRPr="000710C1">
        <w:rPr>
          <w:rFonts w:ascii="Symbol" w:hAnsi="Symbol" w:cs="B Mitra"/>
          <w:sz w:val="28"/>
          <w:szCs w:val="28"/>
          <w:lang w:bidi="fa-IR"/>
        </w:rPr>
        <w:tab/>
      </w:r>
    </w:p>
    <w:p w:rsidR="000710C1" w:rsidRPr="000710C1" w:rsidRDefault="000710C1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 w:hint="eastAsia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سازماندهی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مناقصات</w:t>
      </w:r>
    </w:p>
    <w:p w:rsidR="000710C1" w:rsidRPr="000710C1" w:rsidRDefault="000710C1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برگزاري</w:t>
      </w:r>
      <w:r w:rsidRPr="000710C1">
        <w:rPr>
          <w:rFonts w:ascii="BLotus" w:cs="B Mitra"/>
          <w:sz w:val="28"/>
          <w:szCs w:val="28"/>
          <w:lang w:bidi="fa-IR"/>
        </w:rPr>
        <w:t xml:space="preserve"> </w:t>
      </w:r>
      <w:r w:rsidRPr="000710C1">
        <w:rPr>
          <w:rFonts w:ascii="BLotus" w:cs="B Mitra" w:hint="cs"/>
          <w:sz w:val="28"/>
          <w:szCs w:val="28"/>
          <w:rtl/>
          <w:lang w:bidi="fa-IR"/>
        </w:rPr>
        <w:t>مناقصات</w:t>
      </w:r>
    </w:p>
    <w:p w:rsidR="000710C1" w:rsidRPr="000710C1" w:rsidRDefault="000C3B32" w:rsidP="000710C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A5AD02" wp14:editId="02EAFDC5">
                <wp:simplePos x="0" y="0"/>
                <wp:positionH relativeFrom="column">
                  <wp:posOffset>-1362710</wp:posOffset>
                </wp:positionH>
                <wp:positionV relativeFrom="paragraph">
                  <wp:posOffset>106045</wp:posOffset>
                </wp:positionV>
                <wp:extent cx="1960245" cy="648335"/>
                <wp:effectExtent l="46355" t="10795" r="48260" b="86360"/>
                <wp:wrapNone/>
                <wp:docPr id="43" name="Round Same Side Corner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0245" cy="648335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F40BD9" w:rsidRDefault="00A07A52" w:rsidP="00F40BD9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40BD9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3" o:spid="_x0000_s1050" style="position:absolute;left:0;text-align:left;margin-left:-107.3pt;margin-top:8.35pt;width:154.35pt;height:51.0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0245,6483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" adj="-11796480,,5400" path="m148579,l1811666,v82058,,148579,66521,148579,148579l1960245,648335r,l,648335r,l,148579c,66521,66521,,148579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48579,0;1811666,0;1960245,148579;1960245,648335;1960245,648335;0,648335;0,648335;0,148579;148579,0" o:connectangles="0,0,0,0,0,0,0,0,0" textboxrect="0,0,1960245,648335"/>
                <v:textbox>
                  <w:txbxContent>
                    <w:p w:rsidR="00F40BD9" w:rsidRPr="00F40BD9" w:rsidRDefault="00F40BD9" w:rsidP="00F40BD9">
                      <w:pPr>
                        <w:rPr>
                          <w:rFonts w:cs="B Homa" w:hint="cs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40BD9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</w:p>
    <w:p w:rsidR="0082084A" w:rsidRDefault="0082084A" w:rsidP="000710C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6"/>
          <w:szCs w:val="26"/>
          <w:rtl/>
          <w:lang w:bidi="fa-IR"/>
        </w:rPr>
      </w:pPr>
    </w:p>
    <w:p w:rsidR="00BD4A03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230000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0C3B32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59A5D0" wp14:editId="063AE925">
                <wp:simplePos x="0" y="0"/>
                <wp:positionH relativeFrom="column">
                  <wp:posOffset>-142875</wp:posOffset>
                </wp:positionH>
                <wp:positionV relativeFrom="paragraph">
                  <wp:posOffset>86360</wp:posOffset>
                </wp:positionV>
                <wp:extent cx="533400" cy="1057275"/>
                <wp:effectExtent l="57150" t="19050" r="76200" b="123825"/>
                <wp:wrapNone/>
                <wp:docPr id="44" name="Round Same Side Corner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57275"/>
                        </a:xfrm>
                        <a:prstGeom prst="round2SameRect">
                          <a:avLst>
                            <a:gd name="adj1" fmla="val 4318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4" o:spid="_x0000_s1067" style="position:absolute;left:0;text-align:left;margin-left:-11.25pt;margin-top:6.8pt;width:42pt;height:8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" adj="-11796480,,5400" path="m230333,r72734,c430276,,533400,103124,533400,230333r,826942l533400,1057275,,1057275r,l,230333c,103124,103124,,230333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0333,0;303067,0;533400,230333;533400,1057275;533400,1057275;0,1057275;0,1057275;0,230333;230333,0" o:connectangles="0,0,0,0,0,0,0,0,0" textboxrect="0,0,533400,1057275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9D3714" w:rsidRDefault="009D3714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4A03" w:rsidRDefault="009D3714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فرآيند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فنون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تصميم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گيري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>)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سازماني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>(</w:t>
      </w:r>
    </w:p>
    <w:p w:rsidR="00BD4A03" w:rsidRDefault="00BD4A03" w:rsidP="00BD4A03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EF40EC" w:rsidRDefault="00EF40EC" w:rsidP="00EF40E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9D3714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9D3714" w:rsidRPr="00EF70AB" w:rsidRDefault="009D3714" w:rsidP="00F52FB6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9D3714" w:rsidRPr="00EF70AB" w:rsidRDefault="00F52FB6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فرآیند و فنون تصمیم گیری</w:t>
            </w:r>
          </w:p>
        </w:tc>
      </w:tr>
      <w:tr w:rsidR="009D3714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9D3714" w:rsidRPr="00EF70AB" w:rsidRDefault="009D3714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9D3714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9D3714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9D3714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9D3714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9D3714" w:rsidRPr="00984B25" w:rsidRDefault="009D3714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Pr="00984B25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9D3714" w:rsidRPr="00984B25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9D3714" w:rsidRDefault="009D3714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9D3714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9D3714" w:rsidRPr="00EF70AB" w:rsidRDefault="009D3714" w:rsidP="00F52FB6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9D3714" w:rsidRPr="00EF70AB" w:rsidRDefault="009D3714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9D3714" w:rsidRPr="00EF70AB" w:rsidRDefault="009D3714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9D3714" w:rsidRPr="00EF70AB" w:rsidRDefault="009D3714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9D3714" w:rsidRPr="00EF70AB" w:rsidRDefault="009D3714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82084A" w:rsidRDefault="0082084A" w:rsidP="0082084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9D3714" w:rsidRDefault="00F52FB6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7E6F6" wp14:editId="2344321A">
                <wp:simplePos x="0" y="0"/>
                <wp:positionH relativeFrom="column">
                  <wp:posOffset>-1244600</wp:posOffset>
                </wp:positionH>
                <wp:positionV relativeFrom="paragraph">
                  <wp:posOffset>147955</wp:posOffset>
                </wp:positionV>
                <wp:extent cx="1720850" cy="780415"/>
                <wp:effectExtent l="51117" t="25083" r="82868" b="120967"/>
                <wp:wrapNone/>
                <wp:docPr id="45" name="Round Same Side Corner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20850" cy="780415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D3714" w:rsidRDefault="00A07A52" w:rsidP="009D371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D3714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5" o:spid="_x0000_s1051" style="position:absolute;left:0;text-align:left;margin-left:-98pt;margin-top:11.65pt;width:135.5pt;height:61.4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0850,780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" adj="-11796480,,5400" path="m170716,l1550134,v94284,,170716,76432,170716,170716l1720850,780415r,l,780415r,l,170716c,76432,76432,,170716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70716,0;1550134,0;1720850,170716;1720850,780415;1720850,780415;0,780415;0,780415;0,170716;170716,0" o:connectangles="0,0,0,0,0,0,0,0,0" textboxrect="0,0,1720850,780415"/>
                <v:textbox>
                  <w:txbxContent>
                    <w:p w:rsidR="009010CE" w:rsidRPr="009D3714" w:rsidRDefault="009010CE" w:rsidP="009D371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D3714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9D3714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9D3714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9D3714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9D3714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9D3714" w:rsidRDefault="00F52FB6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 xml:space="preserve"> </w:t>
      </w:r>
    </w:p>
    <w:p w:rsidR="009D3714" w:rsidRPr="009D3714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مفاهيم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9D3714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اهميت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9D3714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مدل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9D3714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481CF5" wp14:editId="448BAF5B">
                <wp:simplePos x="0" y="0"/>
                <wp:positionH relativeFrom="column">
                  <wp:posOffset>-1338580</wp:posOffset>
                </wp:positionH>
                <wp:positionV relativeFrom="paragraph">
                  <wp:posOffset>125730</wp:posOffset>
                </wp:positionV>
                <wp:extent cx="1908175" cy="776605"/>
                <wp:effectExtent l="32385" t="24765" r="48260" b="86360"/>
                <wp:wrapNone/>
                <wp:docPr id="46" name="Round Same Side Corner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8175" cy="776605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F40BD9" w:rsidRDefault="00A07A52" w:rsidP="00F40BD9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40BD9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6" o:spid="_x0000_s1052" style="position:absolute;left:0;text-align:left;margin-left:-105.4pt;margin-top:9.9pt;width:150.25pt;height:61.1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8175,7766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" adj="-11796480,,5400" path="m169882,l1738293,v93823,,169882,76059,169882,169882l1908175,776605r,l,776605r,l,169882c,76059,76059,,169882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169882,0;1738293,0;1908175,169882;1908175,776605;1908175,776605;0,776605;0,776605;0,169882;169882,0" o:connectangles="0,0,0,0,0,0,0,0,0" textboxrect="0,0,1908175,776605"/>
                <v:textbox>
                  <w:txbxContent>
                    <w:p w:rsidR="00F40BD9" w:rsidRPr="00F40BD9" w:rsidRDefault="00F40BD9" w:rsidP="00F40BD9">
                      <w:pPr>
                        <w:rPr>
                          <w:rFonts w:cs="B Homa" w:hint="cs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40BD9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F52FB6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F52FB6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شيوه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9D3714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تكنيك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فنون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سنتي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جديد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9D3714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عناصر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تشكيل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دهنده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9D3714" w:rsidRPr="000C3B32" w:rsidRDefault="00F52FB6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فرآيند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تصميم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گيري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9D3714" w:rsidRPr="009D3714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="009D3714" w:rsidRPr="009D3714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82084A" w:rsidRDefault="009D3714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350000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82084A" w:rsidRDefault="0082084A" w:rsidP="009D371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82084A" w:rsidRDefault="000C3B32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12BA17" wp14:editId="1979F892">
                <wp:simplePos x="0" y="0"/>
                <wp:positionH relativeFrom="column">
                  <wp:posOffset>-133350</wp:posOffset>
                </wp:positionH>
                <wp:positionV relativeFrom="paragraph">
                  <wp:posOffset>85090</wp:posOffset>
                </wp:positionV>
                <wp:extent cx="533400" cy="1009650"/>
                <wp:effectExtent l="57150" t="19050" r="76200" b="114300"/>
                <wp:wrapNone/>
                <wp:docPr id="47" name="Round Same Side Corner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09650"/>
                        </a:xfrm>
                        <a:prstGeom prst="round2SameRect">
                          <a:avLst>
                            <a:gd name="adj1" fmla="val 4748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7" o:spid="_x0000_s1070" style="position:absolute;left:0;text-align:left;margin-left:-10.5pt;margin-top:6.7pt;width:42pt;height:7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" adj="-11796480,,5400" path="m253301,r26798,c419993,,533400,113407,533400,253301r,756349l533400,1009650,,1009650r,l,253301c,113407,113407,,253301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53301,0;280099,0;533400,253301;533400,1009650;533400,1009650;0,1009650;0,1009650;0,253301;253301,0" o:connectangles="0,0,0,0,0,0,0,0,0" textboxrect="0,0,533400,1009650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BD7194" w:rsidRDefault="000D1BBC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فنون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اداره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جلسات</w:t>
      </w: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0D1BBC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0D1BBC" w:rsidRPr="00EF70AB" w:rsidRDefault="000D1BBC" w:rsidP="00F52FB6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0D1BBC" w:rsidRPr="00EF70AB" w:rsidRDefault="00F52FB6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فنون اداره جلسات</w:t>
            </w:r>
          </w:p>
        </w:tc>
      </w:tr>
      <w:tr w:rsidR="000D1BBC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0D1BBC" w:rsidRPr="00EF70AB" w:rsidRDefault="000D1BBC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0D1BBC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0D1BBC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D1BBC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0D1BBC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D1BBC" w:rsidRPr="00984B25" w:rsidRDefault="000D1BBC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Pr="00984B25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D1BBC" w:rsidRPr="00984B25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D1BBC" w:rsidRDefault="000D1BBC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0D1BBC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0D1BBC" w:rsidRPr="00EF70AB" w:rsidRDefault="000D1BBC" w:rsidP="00F52FB6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0D1BBC" w:rsidRPr="00EF70AB" w:rsidRDefault="000D1BBC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0D1BBC" w:rsidRPr="00EF70AB" w:rsidRDefault="000D1BBC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0D1BBC" w:rsidRPr="00EF70AB" w:rsidRDefault="000D1BBC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0D1BBC" w:rsidRPr="00EF70AB" w:rsidRDefault="000D1BBC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</w:p>
    <w:p w:rsidR="000D1BBC" w:rsidRPr="000D1BBC" w:rsidRDefault="00D07304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5A7DF1" wp14:editId="549E5A2B">
                <wp:simplePos x="0" y="0"/>
                <wp:positionH relativeFrom="column">
                  <wp:posOffset>-1248411</wp:posOffset>
                </wp:positionH>
                <wp:positionV relativeFrom="paragraph">
                  <wp:posOffset>73660</wp:posOffset>
                </wp:positionV>
                <wp:extent cx="1782445" cy="711835"/>
                <wp:effectExtent l="59055" t="17145" r="67310" b="105410"/>
                <wp:wrapNone/>
                <wp:docPr id="26" name="Round Same Side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2445" cy="711835"/>
                        </a:xfrm>
                        <a:prstGeom prst="round2SameRect">
                          <a:avLst>
                            <a:gd name="adj1" fmla="val 2608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D07304" w:rsidRDefault="00A07A52" w:rsidP="00D0730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07304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26" o:spid="_x0000_s1053" style="position:absolute;left:0;text-align:left;margin-left:-98.3pt;margin-top:5.8pt;width:140.35pt;height:56.05pt;rotation: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2445,7118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" adj="-11796480,,5400" path="m185696,l1596749,v102557,,185696,83139,185696,185696l1782445,711835r,l,711835r,l,185696c,83139,83139,,185696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85696,0;1596749,0;1782445,185696;1782445,711835;1782445,711835;0,711835;0,711835;0,185696;185696,0" o:connectangles="0,0,0,0,0,0,0,0,0" textboxrect="0,0,1782445,711835"/>
                <v:textbox>
                  <w:txbxContent>
                    <w:p w:rsidR="009010CE" w:rsidRPr="00D07304" w:rsidRDefault="009010CE" w:rsidP="00D0730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D07304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3816BF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3816BF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مفاهيم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مقدمات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جلسه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دستور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جلسه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D07304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اركان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حضور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جلسه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رياست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آن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D1BBC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اهميت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ضرورت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برگزاري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جلسات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D1BBC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علل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موانع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مشكلات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تشكيل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جلسه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سازمانها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D1BBC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B2376D" wp14:editId="22055885">
                <wp:simplePos x="0" y="0"/>
                <wp:positionH relativeFrom="column">
                  <wp:posOffset>-1491458</wp:posOffset>
                </wp:positionH>
                <wp:positionV relativeFrom="paragraph">
                  <wp:posOffset>148113</wp:posOffset>
                </wp:positionV>
                <wp:extent cx="2208213" cy="771525"/>
                <wp:effectExtent l="32385" t="24765" r="53340" b="91440"/>
                <wp:wrapNone/>
                <wp:docPr id="48" name="Round Same Side Corner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208213" cy="771525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D07304" w:rsidRDefault="00A07A52" w:rsidP="00D0730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8" o:spid="_x0000_s1054" style="position:absolute;left:0;text-align:left;margin-left:-117.45pt;margin-top:11.65pt;width:173.9pt;height:60.75pt;rotation:-9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8213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" adj="-11796480,,5400" path="m208960,l1999253,v115405,,208960,93555,208960,208960l2208213,771525r,l,771525r,l,208960c,93555,93555,,208960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08960,0;1999253,0;2208213,208960;2208213,771525;2208213,771525;0,771525;0,771525;0,208960;208960,0" o:connectangles="0,0,0,0,0,0,0,0,0" textboxrect="0,0,2208213,771525"/>
                <v:textbox>
                  <w:txbxContent>
                    <w:p w:rsidR="009010CE" w:rsidRPr="00D07304" w:rsidRDefault="009010CE" w:rsidP="00D0730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3816BF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3816BF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نقش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افراد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برگزاري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جلسه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D1BBC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چگونگي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برگزاري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جلسات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C3B32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تعيين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لوازم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هماهنگي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واحد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ذي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D1BBC" w:rsidRPr="000D1BBC">
        <w:rPr>
          <w:rFonts w:ascii="BMitra" w:cs="B Mitra" w:hint="cs"/>
          <w:color w:val="000000"/>
          <w:sz w:val="28"/>
          <w:szCs w:val="28"/>
          <w:rtl/>
          <w:lang w:bidi="fa-IR"/>
        </w:rPr>
        <w:t>ربط</w:t>
      </w:r>
      <w:r w:rsidR="000D1BBC" w:rsidRPr="000D1BBC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230000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C3B32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6F8C97" wp14:editId="02715E0B">
                <wp:simplePos x="0" y="0"/>
                <wp:positionH relativeFrom="column">
                  <wp:posOffset>-66675</wp:posOffset>
                </wp:positionH>
                <wp:positionV relativeFrom="paragraph">
                  <wp:posOffset>75565</wp:posOffset>
                </wp:positionV>
                <wp:extent cx="485775" cy="962025"/>
                <wp:effectExtent l="57150" t="19050" r="85725" b="123825"/>
                <wp:wrapNone/>
                <wp:docPr id="49" name="Round Same Side Corner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62025"/>
                        </a:xfrm>
                        <a:prstGeom prst="round2SameRect">
                          <a:avLst>
                            <a:gd name="adj1" fmla="val 4160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49" o:spid="_x0000_s1073" style="position:absolute;left:0;text-align:left;margin-left:-5.25pt;margin-top:5.95pt;width:38.25pt;height:7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" adj="-11796480,,5400" path="m202112,r81551,c395286,,485775,90489,485775,202112r,759913l485775,962025,,962025r,l,202112c,90489,90489,,202112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02112,0;283663,0;485775,202112;485775,962025;485775,962025;0,962025;0,962025;0,202112;202112,0" o:connectangles="0,0,0,0,0,0,0,0,0" textboxrect="0,0,485775,962025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0D1BBC" w:rsidRDefault="00053DDA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فنون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سنجش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و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ارزيابي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عملكرد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053DD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053DDA" w:rsidRPr="00EF70AB" w:rsidRDefault="00F52FB6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فنون سنجش و ارزیابی عملکرد</w:t>
            </w:r>
          </w:p>
        </w:tc>
      </w:tr>
      <w:tr w:rsidR="00053DD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053DDA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053DD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53DDA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053DDA" w:rsidTr="000C3B3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053DD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  <w:r w:rsidR="00D07304"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C5C733" wp14:editId="5B77BC1A">
                <wp:simplePos x="0" y="0"/>
                <wp:positionH relativeFrom="column">
                  <wp:posOffset>-1263491</wp:posOffset>
                </wp:positionH>
                <wp:positionV relativeFrom="paragraph">
                  <wp:posOffset>120492</wp:posOffset>
                </wp:positionV>
                <wp:extent cx="1770380" cy="756602"/>
                <wp:effectExtent l="49847" t="26353" r="70168" b="108267"/>
                <wp:wrapNone/>
                <wp:docPr id="50" name="Round Same Side Corner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70380" cy="756602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D07304" w:rsidRDefault="00A07A52" w:rsidP="00D0730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D07304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0" o:spid="_x0000_s1055" style="position:absolute;left:0;text-align:left;margin-left:-99.5pt;margin-top:9.5pt;width:139.4pt;height:59.5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0380,7566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" adj="-11796480,,5400" path="m197034,l1573346,v108819,,197034,88215,197034,197034l1770380,756602r,l,756602r,l,197034c,88215,88215,,197034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7034,0;1573346,0;1770380,197034;1770380,756602;1770380,756602;0,756602;0,756602;0,197034;197034,0" o:connectangles="0,0,0,0,0,0,0,0,0" textboxrect="0,0,1770380,756602"/>
                <v:textbox>
                  <w:txbxContent>
                    <w:p w:rsidR="009010CE" w:rsidRPr="00D07304" w:rsidRDefault="009010CE" w:rsidP="00D0730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D07304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كليات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فلسفه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مقاصد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اصول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مباني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16B6EC" wp14:editId="2D744FF5">
                <wp:simplePos x="0" y="0"/>
                <wp:positionH relativeFrom="column">
                  <wp:posOffset>-1472248</wp:posOffset>
                </wp:positionH>
                <wp:positionV relativeFrom="paragraph">
                  <wp:posOffset>177482</wp:posOffset>
                </wp:positionV>
                <wp:extent cx="2193925" cy="756920"/>
                <wp:effectExtent l="32703" t="24447" r="48577" b="86678"/>
                <wp:wrapNone/>
                <wp:docPr id="51" name="Round Same Side Corner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193925" cy="756920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855A3" w:rsidRDefault="00A07A52" w:rsidP="00D07304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1" o:spid="_x0000_s1056" style="position:absolute;left:0;text-align:left;margin-left:-115.95pt;margin-top:13.95pt;width:172.75pt;height:59.6pt;rotation:-9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3925,756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" adj="-11796480,,5400" path="m236538,l1957388,v130636,,236538,105902,236538,236538c2193926,409999,2193925,583459,2193925,756920r,l,756920r,l,236538c,105902,105902,,236538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36538,0;1957388,0;2193926,236538;2193925,756920;2193925,756920;0,756920;0,756920;0,236538;236538,0" o:connectangles="0,0,0,0,0,0,0,0,0" textboxrect="0,0,2193925,756920"/>
                <v:textbox>
                  <w:txbxContent>
                    <w:p w:rsidR="009010CE" w:rsidRPr="009855A3" w:rsidRDefault="009010CE" w:rsidP="00D07304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3816BF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3816BF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عوامل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موثر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سنجش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فرايند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مديريت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اهميت،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اهداف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سيستم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ايده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جديد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روشهاي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عملكرد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D1BBC" w:rsidRPr="000C3B32" w:rsidRDefault="003816BF" w:rsidP="000C3B32">
      <w:pPr>
        <w:tabs>
          <w:tab w:val="right" w:pos="10080"/>
        </w:tabs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چگونگي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هدايت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يك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ارزيابي</w:t>
      </w:r>
      <w:r w:rsidR="00053DDA">
        <w:rPr>
          <w:rFonts w:ascii="BMitra" w:cs="BMitra"/>
          <w:color w:val="000000"/>
          <w:sz w:val="24"/>
          <w:szCs w:val="24"/>
          <w:rtl/>
          <w:lang w:bidi="fa-IR"/>
        </w:rPr>
        <w:tab/>
      </w:r>
    </w:p>
    <w:p w:rsidR="00053DDA" w:rsidRPr="000C3B32" w:rsidRDefault="000C3B32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 w:hint="cs"/>
          <w:color w:val="000000"/>
          <w:sz w:val="24"/>
          <w:szCs w:val="24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B91827" wp14:editId="01E06358">
                <wp:simplePos x="0" y="0"/>
                <wp:positionH relativeFrom="column">
                  <wp:posOffset>-161926</wp:posOffset>
                </wp:positionH>
                <wp:positionV relativeFrom="paragraph">
                  <wp:posOffset>156210</wp:posOffset>
                </wp:positionV>
                <wp:extent cx="504825" cy="1009650"/>
                <wp:effectExtent l="57150" t="19050" r="85725" b="114300"/>
                <wp:wrapNone/>
                <wp:docPr id="52" name="Round Same Side Corner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09650"/>
                        </a:xfrm>
                        <a:prstGeom prst="round2SameRect">
                          <a:avLst>
                            <a:gd name="adj1" fmla="val 4729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41FC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2" o:spid="_x0000_s1076" style="position:absolute;left:0;text-align:left;margin-left:-12.75pt;margin-top:12.3pt;width:39.7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" adj="-11796480,,5400" path="m238742,r27341,c397937,,504825,106888,504825,238742r,770908l504825,1009650,,1009650r,l,238742c,106888,106888,,238742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8742,0;266083,0;504825,238742;504825,1009650;504825,1009650;0,1009650;0,1009650;0,238742;238742,0" o:connectangles="0,0,0,0,0,0,0,0,0" textboxrect="0,0,504825,1009650"/>
                <v:textbox>
                  <w:txbxContent>
                    <w:p w:rsidR="00441FC1" w:rsidRPr="00441FC1" w:rsidRDefault="00441FC1" w:rsidP="00441F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41FC1">
                        <w:rPr>
                          <w:b/>
                          <w:bCs/>
                          <w:sz w:val="24"/>
                          <w:szCs w:val="24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053DDA"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 w:rsidR="00053DDA"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 w:rsidR="00053DDA">
        <w:rPr>
          <w:rFonts w:ascii="BMitra" w:cs="BMitra"/>
          <w:color w:val="000000"/>
          <w:sz w:val="24"/>
          <w:szCs w:val="24"/>
          <w:lang w:bidi="fa-IR"/>
        </w:rPr>
        <w:t xml:space="preserve">470000 </w:t>
      </w:r>
      <w:r w:rsidR="00053DDA"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مهارتهاي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ارتباطي</w:t>
      </w:r>
      <w:r>
        <w:rPr>
          <w:rFonts w:ascii="BMitraBold" w:cs="BMitraBold"/>
          <w:b/>
          <w:bCs/>
          <w:color w:val="9571B3"/>
          <w:sz w:val="32"/>
          <w:szCs w:val="32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>مديران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053DD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053DDA" w:rsidRPr="00EF70AB" w:rsidRDefault="00F52FB6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مهارتهای ارتباطی مدیران</w:t>
            </w:r>
          </w:p>
        </w:tc>
      </w:tr>
      <w:tr w:rsidR="00053DD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053DDA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053DDA" w:rsidTr="00F52F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053DDA" w:rsidRPr="00984B25" w:rsidRDefault="000454DB" w:rsidP="00F52FB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053DDA" w:rsidTr="00F52FB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053DDA" w:rsidRPr="00984B25" w:rsidRDefault="00053DDA" w:rsidP="00F52FB6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Pr="00984B25" w:rsidRDefault="000454DB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053DDA" w:rsidRPr="00984B25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053DDA" w:rsidRDefault="00053DDA" w:rsidP="00F52FB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053DDA" w:rsidTr="00F52F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053DDA" w:rsidRPr="00EF70AB" w:rsidRDefault="00053DDA" w:rsidP="00F52FB6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053DDA" w:rsidRPr="00EF70AB" w:rsidRDefault="00053DDA" w:rsidP="00F52FB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053DDA" w:rsidRDefault="009855A3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FA5837" wp14:editId="1116FE84">
                <wp:simplePos x="0" y="0"/>
                <wp:positionH relativeFrom="column">
                  <wp:posOffset>-1299845</wp:posOffset>
                </wp:positionH>
                <wp:positionV relativeFrom="paragraph">
                  <wp:posOffset>57785</wp:posOffset>
                </wp:positionV>
                <wp:extent cx="1733550" cy="752475"/>
                <wp:effectExtent l="52387" t="23813" r="71438" b="109537"/>
                <wp:wrapNone/>
                <wp:docPr id="53" name="Round Same Side Corner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3550" cy="752475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855A3" w:rsidRDefault="00A07A52" w:rsidP="009855A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3" o:spid="_x0000_s1057" style="position:absolute;left:0;text-align:left;margin-left:-102.35pt;margin-top:4.55pt;width:136.5pt;height:59.2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" adj="-11796480,,5400" path="m203800,l1529750,v112556,,203800,91244,203800,203800l1733550,752475r,l,752475r,l,203800c,91244,91244,,203800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03800,0;1529750,0;1733550,203800;1733550,752475;1733550,752475;0,752475;0,752475;0,203800;203800,0" o:connectangles="0,0,0,0,0,0,0,0,0" textboxrect="0,0,1733550,752475"/>
                <v:textbox>
                  <w:txbxContent>
                    <w:p w:rsidR="009010CE" w:rsidRPr="009855A3" w:rsidRDefault="009010CE" w:rsidP="009855A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مفاهيم،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اصول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الگو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ارتباطات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اركان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اصلي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فرايند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ارتباطات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ارتباطات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53DDA" w:rsidRDefault="000C3B32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A5F9C7" wp14:editId="716C270C">
                <wp:simplePos x="0" y="0"/>
                <wp:positionH relativeFrom="column">
                  <wp:posOffset>-1356360</wp:posOffset>
                </wp:positionH>
                <wp:positionV relativeFrom="paragraph">
                  <wp:posOffset>270510</wp:posOffset>
                </wp:positionV>
                <wp:extent cx="1911350" cy="699770"/>
                <wp:effectExtent l="34290" t="22860" r="66040" b="104140"/>
                <wp:wrapNone/>
                <wp:docPr id="55" name="Round Same Side Corner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911350" cy="699770"/>
                        </a:xfrm>
                        <a:prstGeom prst="round2SameRect">
                          <a:avLst>
                            <a:gd name="adj1" fmla="val 3572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855A3" w:rsidRDefault="00A07A52" w:rsidP="009855A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5" o:spid="_x0000_s1058" style="position:absolute;left:0;text-align:left;margin-left:-106.8pt;margin-top:21.3pt;width:150.5pt;height:55.1pt;rotation:-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1350,69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" adj="-11796480,,5400" path="m249979,l1661371,v138060,,249979,111919,249979,249979l1911350,699770r,l,699770r,l,249979c,111919,111919,,249979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49979,0;1661371,0;1911350,249979;1911350,699770;1911350,699770;0,699770;0,699770;0,249979;249979,0" o:connectangles="0,0,0,0,0,0,0,0,0" textboxrect="0,0,1911350,699770"/>
                <v:textbox>
                  <w:txbxContent>
                    <w:p w:rsidR="009010CE" w:rsidRPr="009855A3" w:rsidRDefault="009010CE" w:rsidP="009855A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  <w:r w:rsidR="003816BF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3816BF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روش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فنون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بهبود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ارتباطات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Pr="000C3B32" w:rsidRDefault="003816BF" w:rsidP="000C3B32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راهبردي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ارتباطات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53DDA" w:rsidRPr="00053DDA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053DDA" w:rsidRPr="00053DD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9571B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350000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C3B32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3CBCDA" wp14:editId="7425DEE5">
                <wp:simplePos x="0" y="0"/>
                <wp:positionH relativeFrom="column">
                  <wp:posOffset>-57150</wp:posOffset>
                </wp:positionH>
                <wp:positionV relativeFrom="paragraph">
                  <wp:posOffset>128905</wp:posOffset>
                </wp:positionV>
                <wp:extent cx="485775" cy="1085850"/>
                <wp:effectExtent l="57150" t="19050" r="85725" b="114300"/>
                <wp:wrapNone/>
                <wp:docPr id="54" name="Round Same Side Corner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85850"/>
                        </a:xfrm>
                        <a:prstGeom prst="round2SameRect">
                          <a:avLst>
                            <a:gd name="adj1" fmla="val 40151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4" o:spid="_x0000_s1079" style="position:absolute;left:0;text-align:left;margin-left:-4.5pt;margin-top:10.15pt;width:38.25pt;height:8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" adj="-11796480,,5400" path="m195044,r95687,c398451,,485775,87324,485775,195044r,890806l485775,1085850,,1085850r,l,195044c,87324,87324,,195044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5044,0;290731,0;485775,195044;485775,1085850;485775,1085850;0,1085850;0,1085850;0,195044;195044,0" o:connectangles="0,0,0,0,0,0,0,0,0" textboxrect="0,0,485775,1085850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053DDA" w:rsidRDefault="00053DDA" w:rsidP="000C3B32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Pr="00D07304" w:rsidRDefault="00D07304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  <w:r>
        <w:rPr>
          <w:rFonts w:ascii="BMitraBold" w:cs="BMitraBold" w:hint="cs"/>
          <w:b/>
          <w:bCs/>
          <w:color w:val="9571B3"/>
          <w:sz w:val="32"/>
          <w:szCs w:val="32"/>
          <w:lang w:bidi="fa-IR"/>
        </w:rPr>
        <w:lastRenderedPageBreak/>
        <w:sym w:font="Wingdings 2" w:char="F066"/>
      </w:r>
      <w:r>
        <w:rPr>
          <w:rFonts w:ascii="BMitraBold" w:cs="BMitraBold" w:hint="cs"/>
          <w:b/>
          <w:bCs/>
          <w:color w:val="9571B3"/>
          <w:sz w:val="32"/>
          <w:szCs w:val="32"/>
          <w:rtl/>
          <w:lang w:bidi="fa-IR"/>
        </w:rPr>
        <w:t xml:space="preserve"> آشنایی با سامانه الکترونیکی سامد</w:t>
      </w: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53DDA" w:rsidRDefault="00053DDA" w:rsidP="00053DDA">
      <w:pPr>
        <w:autoSpaceDE w:val="0"/>
        <w:autoSpaceDN w:val="0"/>
        <w:bidi/>
        <w:adjustRightInd w:val="0"/>
        <w:spacing w:after="0" w:line="240" w:lineRule="auto"/>
        <w:jc w:val="left"/>
        <w:rPr>
          <w:rtl/>
          <w:lang w:bidi="fa-IR"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Shading1-Accent4"/>
        <w:bidiVisual/>
        <w:tblW w:w="5000" w:type="pct"/>
        <w:tblLook w:val="04A0" w:firstRow="1" w:lastRow="0" w:firstColumn="1" w:lastColumn="0" w:noHBand="0" w:noVBand="1"/>
      </w:tblPr>
      <w:tblGrid>
        <w:gridCol w:w="1819"/>
        <w:gridCol w:w="1742"/>
        <w:gridCol w:w="1880"/>
        <w:gridCol w:w="885"/>
        <w:gridCol w:w="1485"/>
        <w:gridCol w:w="1600"/>
        <w:gridCol w:w="885"/>
      </w:tblGrid>
      <w:tr w:rsidR="00D07304" w:rsidTr="00A02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tcBorders>
              <w:right w:val="single" w:sz="4" w:space="0" w:color="92A9B9" w:themeColor="accent4"/>
            </w:tcBorders>
            <w:vAlign w:val="center"/>
          </w:tcPr>
          <w:p w:rsidR="00D07304" w:rsidRPr="00EF70AB" w:rsidRDefault="00D07304" w:rsidP="00A023FD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17" w:type="pct"/>
            <w:gridSpan w:val="6"/>
            <w:tcBorders>
              <w:left w:val="single" w:sz="4" w:space="0" w:color="92A9B9" w:themeColor="accent4"/>
            </w:tcBorders>
            <w:vAlign w:val="center"/>
          </w:tcPr>
          <w:p w:rsidR="00D07304" w:rsidRPr="00EF70AB" w:rsidRDefault="00D07304" w:rsidP="00A023F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سامانه الکترونیکی سامد</w:t>
            </w:r>
          </w:p>
        </w:tc>
      </w:tr>
      <w:tr w:rsidR="00D07304" w:rsidTr="00A02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 w:val="restart"/>
            <w:tcBorders>
              <w:right w:val="single" w:sz="4" w:space="0" w:color="92A9B9" w:themeColor="accent4"/>
            </w:tcBorders>
            <w:vAlign w:val="center"/>
          </w:tcPr>
          <w:p w:rsidR="00D07304" w:rsidRPr="00EF70AB" w:rsidRDefault="00D07304" w:rsidP="00A023FD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43" w:type="pct"/>
            <w:gridSpan w:val="2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07304" w:rsidTr="00A023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43" w:type="pct"/>
            <w:gridSpan w:val="2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D07304" w:rsidTr="00A02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Pr="00984B25" w:rsidRDefault="000454DB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21" w:type="pct"/>
            <w:vMerge w:val="restar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vAlign w:val="center"/>
          </w:tcPr>
          <w:p w:rsidR="00D07304" w:rsidRPr="00984B25" w:rsidRDefault="000454DB" w:rsidP="00A023F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D07304" w:rsidTr="00A023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vMerge/>
            <w:tcBorders>
              <w:right w:val="single" w:sz="4" w:space="0" w:color="92A9B9" w:themeColor="accent4"/>
            </w:tcBorders>
            <w:vAlign w:val="center"/>
          </w:tcPr>
          <w:p w:rsidR="00D07304" w:rsidRPr="00984B25" w:rsidRDefault="00D07304" w:rsidP="00A023FD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6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13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430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Pr="00984B25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pct"/>
            <w:vMerge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D3DCE3" w:themeFill="accent4" w:themeFillTint="66"/>
            <w:vAlign w:val="center"/>
          </w:tcPr>
          <w:p w:rsidR="00D07304" w:rsidRPr="00984B25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77" w:type="pct"/>
            <w:tcBorders>
              <w:left w:val="single" w:sz="4" w:space="0" w:color="92A9B9" w:themeColor="accent4"/>
              <w:righ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430" w:type="pct"/>
            <w:tcBorders>
              <w:left w:val="single" w:sz="4" w:space="0" w:color="92A9B9" w:themeColor="accent4"/>
            </w:tcBorders>
            <w:shd w:val="clear" w:color="auto" w:fill="E9EDF1" w:themeFill="accent4" w:themeFillTint="33"/>
            <w:vAlign w:val="center"/>
          </w:tcPr>
          <w:p w:rsidR="00D07304" w:rsidRDefault="00D07304" w:rsidP="00A023FD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0D1BBC" w:rsidRDefault="000D1BBC" w:rsidP="000D1BBC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tl/>
        </w:rPr>
      </w:pPr>
    </w:p>
    <w:tbl>
      <w:tblPr>
        <w:tblStyle w:val="MediumGrid1-Accent4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D07304" w:rsidTr="00A02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vAlign w:val="center"/>
          </w:tcPr>
          <w:p w:rsidR="00D07304" w:rsidRPr="00EF70AB" w:rsidRDefault="00D07304" w:rsidP="00A023FD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vAlign w:val="center"/>
          </w:tcPr>
          <w:p w:rsidR="00D07304" w:rsidRPr="00EF70AB" w:rsidRDefault="00D07304" w:rsidP="00A023F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vAlign w:val="center"/>
          </w:tcPr>
          <w:p w:rsidR="00D07304" w:rsidRPr="00EF70AB" w:rsidRDefault="00D07304" w:rsidP="00A023F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vAlign w:val="center"/>
          </w:tcPr>
          <w:p w:rsidR="00D07304" w:rsidRPr="00EF70AB" w:rsidRDefault="00D07304" w:rsidP="00A023F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vAlign w:val="center"/>
          </w:tcPr>
          <w:p w:rsidR="00D07304" w:rsidRPr="00EF70AB" w:rsidRDefault="00D07304" w:rsidP="00A023FD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BD7194" w:rsidRDefault="00BD7194" w:rsidP="00BD719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9855A3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266679" wp14:editId="40360261">
                <wp:simplePos x="0" y="0"/>
                <wp:positionH relativeFrom="column">
                  <wp:posOffset>-1267461</wp:posOffset>
                </wp:positionH>
                <wp:positionV relativeFrom="paragraph">
                  <wp:posOffset>120015</wp:posOffset>
                </wp:positionV>
                <wp:extent cx="1798955" cy="752475"/>
                <wp:effectExtent l="66040" t="10160" r="76835" b="114935"/>
                <wp:wrapNone/>
                <wp:docPr id="56" name="Round Same Side Corner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8955" cy="752475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855A3" w:rsidRDefault="00A07A52" w:rsidP="009855A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بهبود مدیریت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6" o:spid="_x0000_s1059" style="position:absolute;left:0;text-align:left;margin-left:-99.8pt;margin-top:9.45pt;width:141.65pt;height:59.2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8955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" adj="-11796480,,5400" path="m219474,l1579481,v121212,,219474,98262,219474,219474l1798955,752475r,l,752475r,l,219474c,98262,98262,,219474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9474,0;1579481,0;1798955,219474;1798955,752475;1798955,752475;0,752475;0,752475;0,219474;219474,0" o:connectangles="0,0,0,0,0,0,0,0,0" textboxrect="0,0,1798955,752475"/>
                <v:textbox>
                  <w:txbxContent>
                    <w:p w:rsidR="009010CE" w:rsidRPr="009855A3" w:rsidRDefault="009010CE" w:rsidP="009855A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بهبود مدیریت</w:t>
                      </w:r>
                    </w:p>
                  </w:txbxContent>
                </v:textbox>
              </v:shape>
            </w:pict>
          </mc:Fallback>
        </mc:AlternateContent>
      </w:r>
      <w:r w:rsidR="00D07304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محتواي</w:t>
      </w:r>
      <w:r w:rsidR="00D07304">
        <w:rPr>
          <w:rFonts w:ascii="BMitraBold" w:cs="BMitraBold"/>
          <w:b/>
          <w:bCs/>
          <w:color w:val="9571B3"/>
          <w:sz w:val="28"/>
          <w:szCs w:val="28"/>
          <w:lang w:bidi="fa-IR"/>
        </w:rPr>
        <w:t xml:space="preserve"> </w:t>
      </w:r>
      <w:r w:rsidR="00D07304">
        <w:rPr>
          <w:rFonts w:ascii="BMitraBold" w:cs="BMitraBold" w:hint="cs"/>
          <w:b/>
          <w:bCs/>
          <w:color w:val="9571B3"/>
          <w:sz w:val="28"/>
          <w:szCs w:val="28"/>
          <w:rtl/>
          <w:lang w:bidi="fa-IR"/>
        </w:rPr>
        <w:t>دوره</w:t>
      </w:r>
      <w:r w:rsidR="00D07304">
        <w:rPr>
          <w:rFonts w:ascii="BMitraBold" w:cs="BMitraBold"/>
          <w:b/>
          <w:bCs/>
          <w:color w:val="9571B3"/>
          <w:sz w:val="28"/>
          <w:szCs w:val="28"/>
          <w:lang w:bidi="fa-IR"/>
        </w:rPr>
        <w:t>:</w:t>
      </w: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9855A3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510F1E" wp14:editId="79BD9A22">
                <wp:simplePos x="0" y="0"/>
                <wp:positionH relativeFrom="column">
                  <wp:posOffset>-1202532</wp:posOffset>
                </wp:positionH>
                <wp:positionV relativeFrom="paragraph">
                  <wp:posOffset>6194</wp:posOffset>
                </wp:positionV>
                <wp:extent cx="1619570" cy="814070"/>
                <wp:effectExtent l="40640" t="16510" r="59690" b="97790"/>
                <wp:wrapNone/>
                <wp:docPr id="57" name="Round Same Side Corner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570" cy="814070"/>
                        </a:xfrm>
                        <a:prstGeom prst="round2SameRect">
                          <a:avLst>
                            <a:gd name="adj1" fmla="val 3530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855A3" w:rsidRDefault="00A07A52" w:rsidP="009855A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855A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الزامی مدیران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7" o:spid="_x0000_s1060" style="position:absolute;left:0;text-align:left;margin-left:-94.7pt;margin-top:.5pt;width:127.55pt;height:64.1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570,814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" adj="-11796480,,5400" path="m287432,l1332138,v158744,,287432,128688,287432,287432l1619570,814070r,l,814070r,l,287432c,128688,128688,,287432,xe" fillcolor="#ced8df [1463]" strokecolor="#92a9b9 [3207]">
                <v:fill color2="#ced8df [1463]" rotate="t" angle="75" colors="0 #d0dfea;19661f #bbd2e3;29491f #b3cee2;36045f #b5cde0;47841f #bbd2e3;1 #d0dfea" focus="100%" type="gradient"/>
                <v:stroke joinstyle="miter"/>
                <v:shadow on="t" color="black" opacity="26214f" origin=",.5" offset="0"/>
                <v:formulas/>
                <v:path arrowok="t" o:connecttype="custom" o:connectlocs="287432,0;1332138,0;1619570,287432;1619570,814070;1619570,814070;0,814070;0,814070;0,287432;287432,0" o:connectangles="0,0,0,0,0,0,0,0,0" textboxrect="0,0,1619570,814070"/>
                <v:textbox>
                  <w:txbxContent>
                    <w:p w:rsidR="009010CE" w:rsidRPr="009855A3" w:rsidRDefault="009010CE" w:rsidP="009855A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855A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الزامی مدیران</w:t>
                      </w:r>
                    </w:p>
                  </w:txbxContent>
                </v:textbox>
              </v:shape>
            </w:pict>
          </mc:Fallback>
        </mc:AlternateContent>
      </w: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0C3B32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9BDA9E" wp14:editId="491EC7B3">
                <wp:simplePos x="0" y="0"/>
                <wp:positionH relativeFrom="column">
                  <wp:posOffset>-76200</wp:posOffset>
                </wp:positionH>
                <wp:positionV relativeFrom="paragraph">
                  <wp:posOffset>88265</wp:posOffset>
                </wp:positionV>
                <wp:extent cx="533400" cy="1076325"/>
                <wp:effectExtent l="57150" t="19050" r="76200" b="123825"/>
                <wp:wrapNone/>
                <wp:docPr id="58" name="Round Same Side Corner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076325"/>
                        </a:xfrm>
                        <a:prstGeom prst="round2SameRect">
                          <a:avLst>
                            <a:gd name="adj1" fmla="val 457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58" o:spid="_x0000_s1082" style="position:absolute;left:0;text-align:left;margin-left:-6pt;margin-top:6.95pt;width:42pt;height:8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" adj="-11796480,,5400" path="m244164,r45072,c424084,,533400,109316,533400,244164r,832161l533400,1076325,,1076325r,l,244164c,109316,109316,,244164,xe" fillcolor="#516b7e [2023]" strokecolor="#92a9b9 [3207]">
                <v:fill color2="#516b7e [2023]" rotate="t" angle="75" colors="0 #748998;19661f #87a2b4;29491f #8daabe;36045f #8daabe;47841f #87a2b4;1 #748998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44164,0;289236,0;533400,244164;533400,1076325;533400,1076325;0,1076325;0,1076325;0,244164;244164,0" o:connectangles="0,0,0,0,0,0,0,0,0" textboxrect="0,0,533400,1076325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441FC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0454DB" w:rsidRDefault="000454DB" w:rsidP="000454D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0454DB" w:rsidRDefault="000454DB" w:rsidP="000454D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82533B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67807E" wp14:editId="22B946DB">
                <wp:simplePos x="1485900" y="37338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448175" cy="4305300"/>
                <wp:effectExtent l="38100" t="19050" r="66675" b="95250"/>
                <wp:wrapSquare wrapText="bothSides"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7825" y="2838450"/>
                          <a:ext cx="4448175" cy="4305300"/>
                        </a:xfrm>
                        <a:prstGeom prst="roundRect">
                          <a:avLst>
                            <a:gd name="adj" fmla="val 23788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1002">
                          <a:schemeClr val="lt1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DB4B53" w:rsidRDefault="00A07A52" w:rsidP="00CB3B2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كسي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كه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براي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كسب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علم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سختي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را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بر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جان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بخرد،خدا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براي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او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راهي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به</w:t>
                            </w:r>
                            <w:r w:rsidRPr="00DB4B53">
                              <w:rPr>
                                <w:rFonts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سوي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بهشت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هموار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مي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DB4B53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سازد</w:t>
                            </w:r>
                            <w:r w:rsidRPr="00DB4B53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3" o:spid="_x0000_s1061" style="position:absolute;left:0;text-align:left;margin-left:0;margin-top:0;width:350.25pt;height:339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55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" strokecolor="#8d6974 [3209]">
                <v:fill r:id="rId14" o:title="" recolor="t" rotate="t" type="frame"/>
                <v:imagedata recolortarget="white [3057]"/>
                <v:shadow on="t" color="black" opacity="26214f" origin=",.5" offset="0"/>
                <v:textbox>
                  <w:txbxContent>
                    <w:p w:rsidR="009010CE" w:rsidRPr="00DB4B53" w:rsidRDefault="009010CE" w:rsidP="00CB3B2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كسي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كه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براي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كسب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علم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سختي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را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بر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جان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بخرد،خدا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براي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او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راهي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به</w:t>
                      </w:r>
                      <w:r w:rsidRPr="00DB4B53">
                        <w:rPr>
                          <w:rFonts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سوي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بهشت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هموار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مي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DB4B53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سازد</w:t>
                      </w:r>
                      <w:r w:rsidRPr="00DB4B53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tabs>
          <w:tab w:val="left" w:pos="5565"/>
        </w:tabs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  <w:tab/>
      </w: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0454DB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 w:hint="cs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9EC81D" wp14:editId="586FCB3D">
                <wp:simplePos x="0" y="0"/>
                <wp:positionH relativeFrom="column">
                  <wp:posOffset>1476375</wp:posOffset>
                </wp:positionH>
                <wp:positionV relativeFrom="paragraph">
                  <wp:posOffset>41275</wp:posOffset>
                </wp:positionV>
                <wp:extent cx="1600200" cy="1857375"/>
                <wp:effectExtent l="57150" t="19050" r="38100" b="123825"/>
                <wp:wrapNone/>
                <wp:docPr id="94" name="Sun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57375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CB3B2B" w:rsidRDefault="00A07A52" w:rsidP="00CB3B2B">
                            <w:pPr>
                              <w:bidi/>
                              <w:rPr>
                                <w:rtl/>
                                <w:lang w:bidi="fa-IR"/>
                              </w:rPr>
                            </w:pPr>
                            <w:r w:rsidRPr="00CB3B2B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rtl/>
                                <w:lang w:bidi="fa-IR"/>
                              </w:rPr>
                              <w:t>رسول</w:t>
                            </w:r>
                            <w:r>
                              <w:rPr>
                                <w:rFonts w:cs="BMitraBold"/>
                                <w:b/>
                                <w:bCs/>
                                <w:color w:val="231F20"/>
                                <w:lang w:bidi="fa-IR"/>
                              </w:rPr>
                              <w:t xml:space="preserve"> </w:t>
                            </w:r>
                            <w:r w:rsidRPr="00CB3B2B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rtl/>
                                <w:lang w:bidi="fa-IR"/>
                              </w:rPr>
                              <w:t>اكرم</w:t>
                            </w:r>
                            <w:r w:rsidRPr="00CB3B2B">
                              <w:rPr>
                                <w:rFonts w:ascii="BMitraBold" w:cs="BMitraBold"/>
                                <w:b/>
                                <w:bCs/>
                                <w:color w:val="231F20"/>
                                <w:lang w:bidi="fa-IR"/>
                              </w:rPr>
                              <w:t xml:space="preserve"> )</w:t>
                            </w:r>
                            <w:r w:rsidRPr="00CB3B2B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rtl/>
                                <w:lang w:bidi="fa-IR"/>
                              </w:rPr>
                              <w:t>ص</w:t>
                            </w:r>
                            <w:r w:rsidRPr="00CB3B2B">
                              <w:rPr>
                                <w:rFonts w:ascii="BMitraBold" w:cs="BMitraBold"/>
                                <w:b/>
                                <w:bCs/>
                                <w:color w:val="231F20"/>
                                <w:lang w:bidi="fa-IR"/>
                              </w:rPr>
                              <w:t>(</w:t>
                            </w:r>
                          </w:p>
                          <w:p w:rsidR="00A07A52" w:rsidRDefault="00A07A52" w:rsidP="00CB3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94" o:spid="_x0000_s1062" type="#_x0000_t183" style="position:absolute;left:0;text-align:left;margin-left:116.25pt;margin-top:3.25pt;width:126pt;height:14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" fillcolor="#584248 [2025]" strokecolor="#8d6974 [3209]">
                <v:fill color2="#584248 [2025]" rotate="t" angle="75" colors="0 #73535d;19661f #8a606d;29491f #926472;36045f #926472;47841f #8a606d;1 #73535d" focus="100%" type="gradient"/>
                <v:shadow on="t" color="black" opacity="26214f" origin=",.5" offset="0,1.1641mm"/>
                <v:textbox>
                  <w:txbxContent>
                    <w:p w:rsidR="009010CE" w:rsidRPr="00CB3B2B" w:rsidRDefault="009010CE" w:rsidP="00CB3B2B">
                      <w:pPr>
                        <w:bidi/>
                        <w:rPr>
                          <w:rFonts w:hint="cs"/>
                          <w:rtl/>
                          <w:lang w:bidi="fa-IR"/>
                        </w:rPr>
                      </w:pPr>
                      <w:r w:rsidRPr="00CB3B2B">
                        <w:rPr>
                          <w:rFonts w:ascii="BMitraBold" w:cs="BMitraBold" w:hint="cs"/>
                          <w:b/>
                          <w:bCs/>
                          <w:color w:val="231F20"/>
                          <w:rtl/>
                          <w:lang w:bidi="fa-IR"/>
                        </w:rPr>
                        <w:t>رسول</w:t>
                      </w:r>
                      <w:r>
                        <w:rPr>
                          <w:rFonts w:cs="BMitraBold"/>
                          <w:b/>
                          <w:bCs/>
                          <w:color w:val="231F20"/>
                          <w:lang w:bidi="fa-IR"/>
                        </w:rPr>
                        <w:t xml:space="preserve"> </w:t>
                      </w:r>
                      <w:r w:rsidRPr="00CB3B2B">
                        <w:rPr>
                          <w:rFonts w:ascii="BMitraBold" w:cs="BMitraBold" w:hint="cs"/>
                          <w:b/>
                          <w:bCs/>
                          <w:color w:val="231F20"/>
                          <w:rtl/>
                          <w:lang w:bidi="fa-IR"/>
                        </w:rPr>
                        <w:t>اكرم</w:t>
                      </w:r>
                      <w:r w:rsidRPr="00CB3B2B">
                        <w:rPr>
                          <w:rFonts w:ascii="BMitraBold" w:cs="BMitraBold"/>
                          <w:b/>
                          <w:bCs/>
                          <w:color w:val="231F20"/>
                          <w:lang w:bidi="fa-IR"/>
                        </w:rPr>
                        <w:t xml:space="preserve"> )</w:t>
                      </w:r>
                      <w:r w:rsidRPr="00CB3B2B">
                        <w:rPr>
                          <w:rFonts w:ascii="BMitraBold" w:cs="BMitraBold" w:hint="cs"/>
                          <w:b/>
                          <w:bCs/>
                          <w:color w:val="231F20"/>
                          <w:rtl/>
                          <w:lang w:bidi="fa-IR"/>
                        </w:rPr>
                        <w:t>ص</w:t>
                      </w:r>
                      <w:r w:rsidRPr="00CB3B2B">
                        <w:rPr>
                          <w:rFonts w:ascii="BMitraBold" w:cs="BMitraBold"/>
                          <w:b/>
                          <w:bCs/>
                          <w:color w:val="231F20"/>
                          <w:lang w:bidi="fa-IR"/>
                        </w:rPr>
                        <w:t>(</w:t>
                      </w:r>
                    </w:p>
                    <w:p w:rsidR="009010CE" w:rsidRDefault="009010CE" w:rsidP="00CB3B2B"/>
                  </w:txbxContent>
                </v:textbox>
              </v:shape>
            </w:pict>
          </mc:Fallback>
        </mc:AlternateContent>
      </w:r>
    </w:p>
    <w:p w:rsidR="000454DB" w:rsidRDefault="000454DB" w:rsidP="000454D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1C450A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1C450A" w:rsidRDefault="00441FC1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95C4A8B" wp14:editId="54A4816C">
                <wp:simplePos x="0" y="0"/>
                <wp:positionH relativeFrom="column">
                  <wp:posOffset>-295275</wp:posOffset>
                </wp:positionH>
                <wp:positionV relativeFrom="paragraph">
                  <wp:posOffset>3175</wp:posOffset>
                </wp:positionV>
                <wp:extent cx="495300" cy="1009650"/>
                <wp:effectExtent l="57150" t="19050" r="76200" b="114300"/>
                <wp:wrapNone/>
                <wp:docPr id="104" name="Round Same Side Corner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09650"/>
                        </a:xfrm>
                        <a:prstGeom prst="round2SameRect">
                          <a:avLst>
                            <a:gd name="adj1" fmla="val 3012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04" o:spid="_x0000_s1085" style="position:absolute;left:0;text-align:left;margin-left:-23.25pt;margin-top:.25pt;width:39pt;height:7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" adj="-11796480,,5400" path="m149229,l346071,v82417,,149229,66812,149229,149229l495300,1009650r,l,1009650r,l,149229c,66812,66812,,149229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9229,0;346071,0;495300,149229;495300,1009650;495300,1009650;0,1009650;0,1009650;0,149229;149229,0" o:connectangles="0,0,0,0,0,0,0,0,0" textboxrect="0,0,495300,100965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D07304" w:rsidRDefault="00A023FD" w:rsidP="001C45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/>
          <w:b/>
          <w:bCs/>
          <w:noProof/>
          <w:color w:val="9571B3"/>
          <w:sz w:val="28"/>
          <w:szCs w:val="28"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AFB6BF" wp14:editId="1E0265C7">
                <wp:simplePos x="0" y="0"/>
                <wp:positionH relativeFrom="column">
                  <wp:posOffset>0</wp:posOffset>
                </wp:positionH>
                <wp:positionV relativeFrom="paragraph">
                  <wp:posOffset>857250</wp:posOffset>
                </wp:positionV>
                <wp:extent cx="6448425" cy="571500"/>
                <wp:effectExtent l="57150" t="19050" r="85725" b="11430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571500"/>
                        </a:xfrm>
                        <a:prstGeom prst="roundRect">
                          <a:avLst>
                            <a:gd name="adj" fmla="val 2812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A023FD" w:rsidRDefault="00A07A52" w:rsidP="00A023FD">
                            <w:pPr>
                              <w:rPr>
                                <w:rFonts w:cs="B Titr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023FD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بخش دوم : دوره های آموزشی شغلی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0" o:spid="_x0000_s1063" style="position:absolute;left:0;text-align:left;margin-left:0;margin-top:67.5pt;width:507.75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2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" fillcolor="#584248 [2025]" strokecolor="#8d6974 [3209]">
                <v:fill color2="#584248 [2025]" rotate="t" angle="75" colors="0 #73535d;19661f #8a606d;29491f #926472;36045f #926472;47841f #8a606d;1 #73535d" focus="100%" type="gradient"/>
                <v:shadow on="t" color="black" opacity="26214f" origin=",.5" offset="0,1.1641mm"/>
                <v:textbox>
                  <w:txbxContent>
                    <w:p w:rsidR="009010CE" w:rsidRPr="00A023FD" w:rsidRDefault="009010CE" w:rsidP="00A023FD">
                      <w:pPr>
                        <w:rPr>
                          <w:rFonts w:cs="B Titr"/>
                          <w:sz w:val="28"/>
                          <w:szCs w:val="28"/>
                          <w:lang w:bidi="fa-IR"/>
                        </w:rPr>
                      </w:pPr>
                      <w:r w:rsidRPr="00A023FD">
                        <w:rPr>
                          <w:rFonts w:cs="B Titr" w:hint="cs"/>
                          <w:sz w:val="28"/>
                          <w:szCs w:val="28"/>
                          <w:rtl/>
                          <w:lang w:bidi="fa-IR"/>
                        </w:rPr>
                        <w:t xml:space="preserve">بخش دوم : دوره های آموزشی شغلی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972E55" w:rsidRPr="00D31A0D" w:rsidRDefault="00972E55" w:rsidP="00972E55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Titr"/>
          <w:b/>
          <w:bCs/>
          <w:color w:val="6A3573"/>
          <w:sz w:val="32"/>
          <w:szCs w:val="32"/>
          <w:rtl/>
          <w:lang w:bidi="fa-IR"/>
        </w:rPr>
      </w:pPr>
      <w:r w:rsidRPr="00D31A0D">
        <w:rPr>
          <w:rFonts w:ascii="BMitra" w:cs="B Titr" w:hint="cs"/>
          <w:b/>
          <w:bCs/>
          <w:color w:val="6A3573"/>
          <w:sz w:val="32"/>
          <w:szCs w:val="32"/>
          <w:rtl/>
          <w:lang w:bidi="fa-IR"/>
        </w:rPr>
        <w:t>دوره های آموزشی شغلی</w:t>
      </w:r>
    </w:p>
    <w:p w:rsidR="00A023FD" w:rsidRPr="00972E55" w:rsidRDefault="00A023FD" w:rsidP="00972E55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sz w:val="32"/>
          <w:szCs w:val="32"/>
          <w:lang w:bidi="fa-IR"/>
        </w:rPr>
      </w:pP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آموزشي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مشترك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مجموعه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آموزشي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 xml:space="preserve"> شغلي</w:t>
      </w:r>
      <w:r w:rsidR="00394521" w:rsidRPr="00972E55">
        <w:rPr>
          <w:rFonts w:ascii="BMitra" w:cs="B Mitra"/>
          <w:sz w:val="32"/>
          <w:szCs w:val="32"/>
          <w:lang w:bidi="fa-IR"/>
        </w:rPr>
        <w:t xml:space="preserve"> 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به</w:t>
      </w:r>
      <w:r w:rsidR="00394521" w:rsidRPr="00972E55">
        <w:rPr>
          <w:rFonts w:ascii="BMitra" w:cs="B Mitra"/>
          <w:sz w:val="32"/>
          <w:szCs w:val="32"/>
          <w:lang w:bidi="fa-IR"/>
        </w:rPr>
        <w:t xml:space="preserve"> 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موجب</w:t>
      </w:r>
      <w:r w:rsidR="00394521" w:rsidRPr="00972E55">
        <w:rPr>
          <w:rFonts w:ascii="BMitra" w:cs="B Mitra"/>
          <w:sz w:val="32"/>
          <w:szCs w:val="32"/>
          <w:lang w:bidi="fa-IR"/>
        </w:rPr>
        <w:t xml:space="preserve"> 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بند</w:t>
      </w:r>
      <w:r w:rsidR="00394521" w:rsidRPr="00972E55">
        <w:rPr>
          <w:rFonts w:ascii="BMitra" w:cs="B Mitra"/>
          <w:sz w:val="32"/>
          <w:szCs w:val="32"/>
          <w:lang w:bidi="fa-IR"/>
        </w:rPr>
        <w:t xml:space="preserve"> 1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/2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ج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نظام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جامع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آموزش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كاركنان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دولت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آموزشهايي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اطلاق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گردد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توانمنديهاي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مورد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نياز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مشاغل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مشترك بين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كليه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دستگاه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اجرايي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را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شاغلين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انتقال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دهد</w:t>
      </w:r>
      <w:r w:rsidRPr="00972E55">
        <w:rPr>
          <w:rFonts w:ascii="BMitra" w:cs="B Mitra"/>
          <w:sz w:val="32"/>
          <w:szCs w:val="32"/>
          <w:lang w:bidi="fa-IR"/>
        </w:rPr>
        <w:t xml:space="preserve">.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فصل سعي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شده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است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عناوين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مشترك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مطابق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بخشنامه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 xml:space="preserve"> شماره</w:t>
      </w:r>
      <w:r w:rsidR="00394521" w:rsidRPr="00972E55">
        <w:rPr>
          <w:rFonts w:ascii="BMitra" w:cs="B Mitra"/>
          <w:sz w:val="32"/>
          <w:szCs w:val="32"/>
          <w:lang w:bidi="fa-IR"/>
        </w:rPr>
        <w:t>47861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/1803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مورخ</w:t>
      </w:r>
      <w:r w:rsidR="00394521" w:rsidRPr="00972E55">
        <w:rPr>
          <w:rFonts w:cs="B Mitra"/>
          <w:sz w:val="32"/>
          <w:szCs w:val="32"/>
          <w:lang w:bidi="fa-IR"/>
        </w:rPr>
        <w:t>85/3/24</w:t>
      </w:r>
      <w:r w:rsidRPr="00972E55">
        <w:rPr>
          <w:rFonts w:ascii="BMitra" w:cs="B Mitra"/>
          <w:sz w:val="32"/>
          <w:szCs w:val="32"/>
          <w:lang w:bidi="fa-IR"/>
        </w:rPr>
        <w:t xml:space="preserve">  </w:t>
      </w:r>
      <w:r w:rsidR="00C22B96" w:rsidRPr="00972E55">
        <w:rPr>
          <w:rFonts w:ascii="BMitra" w:cs="B Mitra" w:hint="cs"/>
          <w:sz w:val="32"/>
          <w:szCs w:val="32"/>
          <w:rtl/>
          <w:lang w:bidi="fa-IR"/>
        </w:rPr>
        <w:t xml:space="preserve"> 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="00C22B96" w:rsidRPr="00972E55">
        <w:rPr>
          <w:rFonts w:ascii="BMitra" w:cs="B Mitra" w:hint="cs"/>
          <w:sz w:val="32"/>
          <w:szCs w:val="32"/>
          <w:rtl/>
          <w:lang w:bidi="fa-IR"/>
        </w:rPr>
        <w:t xml:space="preserve">76582/1803مورخ 5/6/86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ارائه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شود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هدف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اجراي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ايجاد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توسعه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دانش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توانمندي كاركنان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مشاغل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مشترك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روز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كردن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اطلاعات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توانايي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 آنان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با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توجه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تغييرات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علمي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فن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آوري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زمينه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شغل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مورد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تصدي مي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باشد</w:t>
      </w:r>
      <w:r w:rsidRPr="00972E55">
        <w:rPr>
          <w:rFonts w:ascii="BMitra" w:cs="B Mitra"/>
          <w:sz w:val="32"/>
          <w:szCs w:val="32"/>
          <w:lang w:bidi="fa-IR"/>
        </w:rPr>
        <w:t>.</w:t>
      </w:r>
    </w:p>
    <w:p w:rsidR="00D07304" w:rsidRPr="00972E55" w:rsidRDefault="00A023FD" w:rsidP="00C22B96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sz w:val="32"/>
          <w:szCs w:val="32"/>
          <w:rtl/>
          <w:lang w:bidi="fa-IR"/>
        </w:rPr>
      </w:pPr>
      <w:r w:rsidRPr="00972E55">
        <w:rPr>
          <w:rFonts w:ascii="BMitra" w:cs="B Mitra" w:hint="cs"/>
          <w:sz w:val="32"/>
          <w:szCs w:val="32"/>
          <w:rtl/>
          <w:lang w:bidi="fa-IR"/>
        </w:rPr>
        <w:t>از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آنجايي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اساس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بخشنامه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شماره</w:t>
      </w:r>
      <w:r w:rsidRPr="00972E55">
        <w:rPr>
          <w:rFonts w:ascii="BMitra" w:cs="B Mitra"/>
          <w:sz w:val="32"/>
          <w:szCs w:val="32"/>
          <w:lang w:bidi="fa-IR"/>
        </w:rPr>
        <w:t xml:space="preserve"> 30433</w:t>
      </w:r>
      <w:r w:rsidR="00394521" w:rsidRPr="00972E55">
        <w:rPr>
          <w:rFonts w:ascii="BMitra" w:cs="B Mitra" w:hint="cs"/>
          <w:sz w:val="32"/>
          <w:szCs w:val="32"/>
          <w:rtl/>
          <w:lang w:bidi="fa-IR"/>
        </w:rPr>
        <w:t>/1/200 مورخ</w:t>
      </w:r>
      <w:r w:rsidR="00394521" w:rsidRPr="00972E55">
        <w:rPr>
          <w:rFonts w:ascii="BMitra" w:cs="B Mitra"/>
          <w:sz w:val="32"/>
          <w:szCs w:val="32"/>
          <w:lang w:bidi="fa-IR"/>
        </w:rPr>
        <w:t>1388/3/31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معاونت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توسعه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مديريت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سرمايه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انساني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رئيس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جمهور، 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آموزشي</w:t>
      </w:r>
      <w:r w:rsidRPr="00972E55">
        <w:rPr>
          <w:rFonts w:ascii="BMitra" w:cs="B Mitra"/>
          <w:sz w:val="32"/>
          <w:szCs w:val="32"/>
          <w:lang w:bidi="fa-IR"/>
        </w:rPr>
        <w:t xml:space="preserve"> 16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رشته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شغلي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از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مجموع</w:t>
      </w:r>
      <w:r w:rsidRPr="00972E55">
        <w:rPr>
          <w:rFonts w:ascii="BMitra" w:cs="B Mitra"/>
          <w:sz w:val="32"/>
          <w:szCs w:val="32"/>
          <w:lang w:bidi="fa-IR"/>
        </w:rPr>
        <w:t xml:space="preserve"> 22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رشته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شغلي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مشاغل مشترك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مورد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بازبيني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اصلاح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قرار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گرفته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جايگزين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 قبلي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گرديده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است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لذا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برنامه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ريزي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مشترك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اداري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تلاش شده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تا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عناوين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دوره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هاي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جديد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براي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بهره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برداري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كاركنان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و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كارشناسان اين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مشاغل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مورد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نظر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قرار</w:t>
      </w:r>
      <w:r w:rsidRPr="00972E55">
        <w:rPr>
          <w:rFonts w:ascii="BMitra" w:cs="B Mitra"/>
          <w:sz w:val="32"/>
          <w:szCs w:val="32"/>
          <w:lang w:bidi="fa-IR"/>
        </w:rPr>
        <w:t xml:space="preserve"> </w:t>
      </w:r>
      <w:r w:rsidRPr="00972E55">
        <w:rPr>
          <w:rFonts w:ascii="BMitra" w:cs="B Mitra" w:hint="cs"/>
          <w:sz w:val="32"/>
          <w:szCs w:val="32"/>
          <w:rtl/>
          <w:lang w:bidi="fa-IR"/>
        </w:rPr>
        <w:t>گيرد</w:t>
      </w:r>
      <w:r w:rsidRPr="00972E55">
        <w:rPr>
          <w:rFonts w:ascii="BMitra" w:cs="B Mitra"/>
          <w:sz w:val="32"/>
          <w:szCs w:val="32"/>
          <w:lang w:bidi="fa-IR"/>
        </w:rPr>
        <w:t>.</w:t>
      </w:r>
    </w:p>
    <w:p w:rsidR="00D07304" w:rsidRPr="00972E55" w:rsidRDefault="007B6413" w:rsidP="00C22B96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Mitra"/>
          <w:b/>
          <w:bCs/>
          <w:color w:val="9571B3"/>
          <w:sz w:val="32"/>
          <w:szCs w:val="32"/>
          <w:rtl/>
          <w:lang w:bidi="fa-IR"/>
        </w:rPr>
      </w:pPr>
      <w:r>
        <w:rPr>
          <w:rFonts w:ascii="BMitraBold" w:cs="BMitraBold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D203A9" wp14:editId="0DE3425D">
                <wp:simplePos x="0" y="0"/>
                <wp:positionH relativeFrom="column">
                  <wp:posOffset>-1352550</wp:posOffset>
                </wp:positionH>
                <wp:positionV relativeFrom="paragraph">
                  <wp:posOffset>181611</wp:posOffset>
                </wp:positionV>
                <wp:extent cx="1911985" cy="914400"/>
                <wp:effectExtent l="60643" t="15557" r="72707" b="110808"/>
                <wp:wrapNone/>
                <wp:docPr id="59" name="Round Same Side Corner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985" cy="914400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737961" w:rsidRDefault="00A07A52" w:rsidP="0073796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59" o:spid="_x0000_s1064" style="position:absolute;left:0;text-align:left;margin-left:-106.5pt;margin-top:14.3pt;width:150.55pt;height:1in;rotation: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1198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" adj="-11796480,,5400" path="m285750,l1626235,v157815,,285750,127935,285750,285750l1911985,914400r,l,914400r,l,285750c,127935,127935,,285750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85750,0;1626235,0;1911985,285750;1911985,914400;1911985,914400;0,914400;0,914400;0,285750;285750,0" o:connectangles="0,0,0,0,0,0,0,0,0" textboxrect="0,0,1911985,914400"/>
                <v:textbox>
                  <w:txbxContent>
                    <w:p w:rsidR="009010CE" w:rsidRPr="00737961" w:rsidRDefault="009010CE" w:rsidP="0073796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73796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Default="007B6413" w:rsidP="007B6413">
      <w:pPr>
        <w:tabs>
          <w:tab w:val="left" w:pos="7770"/>
        </w:tabs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  <w:r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  <w:tab/>
      </w:r>
    </w:p>
    <w:p w:rsidR="00D07304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D07304" w:rsidRPr="00DB3D8B" w:rsidRDefault="00D07304" w:rsidP="00D0730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9571B3"/>
          <w:sz w:val="28"/>
          <w:szCs w:val="28"/>
          <w:rtl/>
          <w:lang w:bidi="fa-IR"/>
        </w:rPr>
      </w:pPr>
    </w:p>
    <w:p w:rsidR="000F54F7" w:rsidRDefault="000F54F7" w:rsidP="001F37F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-Regular" w:eastAsia="Wingdings-Regular" w:cs="Wingdings-Regular"/>
          <w:color w:val="231F20"/>
          <w:sz w:val="20"/>
          <w:szCs w:val="20"/>
          <w:lang w:bidi="fa-IR"/>
        </w:rPr>
      </w:pPr>
    </w:p>
    <w:p w:rsidR="000F54F7" w:rsidRDefault="000F54F7" w:rsidP="001F37F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7B641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Bold" w:cs="BMitraBold"/>
          <w:b/>
          <w:bCs/>
          <w:noProof/>
          <w:color w:val="9571B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0F1CBD" wp14:editId="64CE4491">
                <wp:simplePos x="0" y="0"/>
                <wp:positionH relativeFrom="column">
                  <wp:posOffset>-76200</wp:posOffset>
                </wp:positionH>
                <wp:positionV relativeFrom="paragraph">
                  <wp:posOffset>75565</wp:posOffset>
                </wp:positionV>
                <wp:extent cx="485775" cy="981075"/>
                <wp:effectExtent l="57150" t="19050" r="85725" b="123825"/>
                <wp:wrapNone/>
                <wp:docPr id="61" name="Round Same Side Corner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81075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1" o:spid="_x0000_s1088" style="position:absolute;left:0;text-align:left;margin-left:-6pt;margin-top:5.95pt;width:38.25pt;height:7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" adj="-11796480,,5400" path="m121444,l364331,v67072,,121444,54372,121444,121444l485775,981075r,l,981075r,l,121444c,54372,54372,,121444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21444,0;364331,0;485775,121444;485775,981075;485775,981075;0,981075;0,981075;0,121444;121444,0" o:connectangles="0,0,0,0,0,0,0,0,0" textboxrect="0,0,485775,981075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Pr="00061BB9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6A3573"/>
          <w:sz w:val="24"/>
          <w:szCs w:val="24"/>
          <w:rtl/>
          <w:lang w:bidi="fa-IR"/>
        </w:rPr>
      </w:pPr>
    </w:p>
    <w:p w:rsidR="00CB0C53" w:rsidRPr="00061BB9" w:rsidRDefault="007B641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6A3573"/>
          <w:sz w:val="24"/>
          <w:szCs w:val="24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حسابداري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دولتي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اعتبارات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تملك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و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داراييهاي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سرمايه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اي</w:t>
      </w:r>
    </w:p>
    <w:p w:rsidR="00CB0C53" w:rsidRDefault="00061BB9" w:rsidP="00061BB9">
      <w:pPr>
        <w:tabs>
          <w:tab w:val="left" w:pos="4065"/>
        </w:tabs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/>
          <w:color w:val="000000"/>
          <w:sz w:val="24"/>
          <w:szCs w:val="24"/>
          <w:rtl/>
          <w:lang w:bidi="fa-IR"/>
        </w:rPr>
        <w:tab/>
      </w: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B6413" w:rsidTr="00065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B6413" w:rsidRPr="00EF70AB" w:rsidRDefault="007B6413" w:rsidP="007B6413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B6413" w:rsidRPr="00EF70AB" w:rsidRDefault="008038EA" w:rsidP="007B64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حسابداری دولتی اعتبارات تملک و داراییهای سرمایه ای</w:t>
            </w:r>
          </w:p>
        </w:tc>
      </w:tr>
      <w:tr w:rsidR="007B6413" w:rsidTr="00065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EF70AB" w:rsidRDefault="007B6413" w:rsidP="007B6413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B6413" w:rsidTr="00065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B6413" w:rsidTr="00065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0454DB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B6413" w:rsidRPr="00984B25" w:rsidRDefault="000454DB" w:rsidP="007B641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B6413" w:rsidTr="00065E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Pr="00984B25" w:rsidRDefault="007B6413" w:rsidP="007B6413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B6413" w:rsidRPr="00984B25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B6413" w:rsidRDefault="007B6413" w:rsidP="007B6413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</w:tbl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B6413" w:rsidTr="007B64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B6413" w:rsidRPr="00EF70AB" w:rsidRDefault="007B6413" w:rsidP="007B6413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B6413" w:rsidRPr="00EF70AB" w:rsidRDefault="007B6413" w:rsidP="007B64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B6413" w:rsidRPr="00EF70AB" w:rsidRDefault="007B6413" w:rsidP="007B64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B6413" w:rsidRPr="00EF70AB" w:rsidRDefault="007B6413" w:rsidP="007B64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B6413" w:rsidRPr="00EF70AB" w:rsidRDefault="007B6413" w:rsidP="007B6413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B6413" w:rsidRPr="00061BB9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محتواي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دوره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>:</w:t>
      </w:r>
    </w:p>
    <w:p w:rsidR="007B6413" w:rsidRPr="007B6413" w:rsidRDefault="000454DB" w:rsidP="00737961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DA61BA">
        <w:rPr>
          <w:rFonts w:ascii="BMitraBold" w:cs="BMitraBold" w:hint="cs"/>
          <w:b/>
          <w:bCs/>
          <w:noProof/>
          <w:color w:val="8D6974" w:themeColor="accent6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7C8771" wp14:editId="4964CC66">
                <wp:simplePos x="0" y="0"/>
                <wp:positionH relativeFrom="column">
                  <wp:posOffset>-1327785</wp:posOffset>
                </wp:positionH>
                <wp:positionV relativeFrom="paragraph">
                  <wp:posOffset>12065</wp:posOffset>
                </wp:positionV>
                <wp:extent cx="1903730" cy="787400"/>
                <wp:effectExtent l="62865" t="13335" r="83185" b="121285"/>
                <wp:wrapNone/>
                <wp:docPr id="62" name="Round Same Side Corner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3730" cy="787400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065E6A" w:rsidRDefault="00A07A52" w:rsidP="00065E6A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065E6A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دوره های آموزشی شغلی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2" o:spid="_x0000_s1065" style="position:absolute;left:0;text-align:left;margin-left:-104.55pt;margin-top:.95pt;width:149.9pt;height:62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3730,787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" adj="-11796480,,5400" path="m246063,l1657668,v135897,,246063,110166,246063,246063c1903731,426509,1903730,606954,1903730,787400r,l,787400r,l,246063c,110166,110166,,246063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46063,0;1657668,0;1903731,246063;1903730,787400;1903730,787400;0,787400;0,787400;0,246063;246063,0" o:connectangles="0,0,0,0,0,0,0,0,0" textboxrect="0,0,1903730,787400"/>
                <v:textbox>
                  <w:txbxContent>
                    <w:p w:rsidR="009010CE" w:rsidRPr="00065E6A" w:rsidRDefault="009010CE" w:rsidP="00065E6A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065E6A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 xml:space="preserve">دوره های آموزشی شغلی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حساب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مستقل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وجوه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سپرده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B6413" w:rsidRPr="007B6413" w:rsidRDefault="000454DB" w:rsidP="00737961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حساب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مستقل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اعتبارات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تملك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دارايي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سرمايه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اي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B6413" w:rsidRPr="007B6413" w:rsidRDefault="000454DB" w:rsidP="00737961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فرمها،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دفاتر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گزارشات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B6413" w:rsidRPr="007B6413" w:rsidRDefault="000454DB" w:rsidP="00737961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حساب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مستقل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ساير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منابع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اعتبارات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تملك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دارايي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سرمايه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اي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CB0C53" w:rsidRDefault="000454DB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CA7EFA" wp14:editId="497611DD">
                <wp:simplePos x="0" y="0"/>
                <wp:positionH relativeFrom="column">
                  <wp:posOffset>-1318260</wp:posOffset>
                </wp:positionH>
                <wp:positionV relativeFrom="paragraph">
                  <wp:posOffset>220345</wp:posOffset>
                </wp:positionV>
                <wp:extent cx="1906905" cy="772160"/>
                <wp:effectExtent l="33973" t="23177" r="51117" b="89218"/>
                <wp:wrapNone/>
                <wp:docPr id="63" name="Round Same Side Corner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6905" cy="77216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065E6A" w:rsidRDefault="00A07A52" w:rsidP="00065E6A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5E6A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حسابدار و حسابر</w:t>
                            </w: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3" o:spid="_x0000_s1066" style="position:absolute;left:0;text-align:left;margin-left:-103.8pt;margin-top:17.35pt;width:150.15pt;height:60.8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6905,772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" adj="-11796480,,5400" path="m176956,l1729949,v97730,,176956,79226,176956,176956l1906905,772160r,l,772160r,l,176956c,79226,79226,,176956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176956,0;1729949,0;1906905,176956;1906905,772160;1906905,772160;0,772160;0,772160;0,176956;176956,0" o:connectangles="0,0,0,0,0,0,0,0,0" textboxrect="0,0,1906905,772160"/>
                <v:textbox>
                  <w:txbxContent>
                    <w:p w:rsidR="009010CE" w:rsidRPr="00065E6A" w:rsidRDefault="009010CE" w:rsidP="00065E6A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5E6A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حسابدار و حسابر</w:t>
                      </w:r>
                      <w: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س</w:t>
                      </w:r>
                    </w:p>
                  </w:txbxContent>
                </v:textbox>
              </v:shape>
            </w:pict>
          </mc:Fallback>
        </mc:AlternateContent>
      </w:r>
      <w:r w:rsidR="007B6413" w:rsidRPr="00061BB9">
        <w:rPr>
          <w:rFonts w:ascii="BMitraBold" w:cs="BMitraBold" w:hint="cs"/>
          <w:b/>
          <w:bCs/>
          <w:color w:val="6A3573"/>
          <w:sz w:val="26"/>
          <w:szCs w:val="26"/>
          <w:rtl/>
          <w:lang w:bidi="fa-IR"/>
        </w:rPr>
        <w:t>شهريه</w:t>
      </w:r>
      <w:r w:rsidR="007B6413" w:rsidRPr="007B6413">
        <w:rPr>
          <w:rFonts w:ascii="BMitraBold" w:cs="B Mitra"/>
          <w:b/>
          <w:bCs/>
          <w:color w:val="E76D5D"/>
          <w:sz w:val="28"/>
          <w:szCs w:val="28"/>
          <w:lang w:bidi="fa-IR"/>
        </w:rPr>
        <w:t xml:space="preserve">: </w:t>
      </w:r>
      <w:r w:rsidR="007B6413" w:rsidRPr="007B6413">
        <w:rPr>
          <w:rFonts w:ascii="BMitra" w:cs="B Mitra"/>
          <w:color w:val="000000"/>
          <w:sz w:val="28"/>
          <w:szCs w:val="28"/>
          <w:lang w:bidi="fa-IR"/>
        </w:rPr>
        <w:t xml:space="preserve">240000 </w:t>
      </w:r>
      <w:r w:rsidR="007B6413" w:rsidRPr="007B6413">
        <w:rPr>
          <w:rFonts w:ascii="BMitra" w:cs="B Mitra" w:hint="cs"/>
          <w:color w:val="000000"/>
          <w:sz w:val="28"/>
          <w:szCs w:val="28"/>
          <w:rtl/>
          <w:lang w:bidi="fa-IR"/>
        </w:rPr>
        <w:t>ريال</w:t>
      </w:r>
    </w:p>
    <w:p w:rsidR="00CB0C53" w:rsidRDefault="00CB0C5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737961" w:rsidP="00CB0C5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9B81D3" wp14:editId="75D08033">
                <wp:simplePos x="0" y="0"/>
                <wp:positionH relativeFrom="column">
                  <wp:posOffset>19050</wp:posOffset>
                </wp:positionH>
                <wp:positionV relativeFrom="paragraph">
                  <wp:posOffset>34290</wp:posOffset>
                </wp:positionV>
                <wp:extent cx="476250" cy="1038225"/>
                <wp:effectExtent l="57150" t="19050" r="76200" b="123825"/>
                <wp:wrapNone/>
                <wp:docPr id="64" name="Round Same Side Corner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38225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4" o:spid="_x0000_s1091" style="position:absolute;left:0;text-align:left;margin-left:1.5pt;margin-top:2.7pt;width:37.5pt;height:8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" adj="-11796480,,5400" path="m138908,l337342,v76717,,138908,62191,138908,138908l476250,1038225r,l,1038225r,l,138908c,62191,62191,,138908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38908,0;337342,0;476250,138908;476250,1038225;476250,1038225;0,1038225;0,1038225;0,138908;138908,0" o:connectangles="0,0,0,0,0,0,0,0,0" textboxrect="0,0,476250,1038225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737961" w:rsidRDefault="00737961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32"/>
          <w:szCs w:val="32"/>
          <w:rtl/>
          <w:lang w:bidi="fa-IR"/>
        </w:rPr>
      </w:pPr>
    </w:p>
    <w:p w:rsidR="007B6413" w:rsidRPr="00061BB9" w:rsidRDefault="00737961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6A3573"/>
          <w:sz w:val="24"/>
          <w:szCs w:val="24"/>
          <w:rtl/>
          <w:lang w:bidi="fa-IR"/>
        </w:rPr>
      </w:pPr>
      <w:r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 w:rsidR="00DA61BA"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قانون</w:t>
      </w:r>
      <w:r w:rsidR="00DA61BA"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="00DA61BA"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ماليات</w:t>
      </w:r>
      <w:r w:rsidR="00DA61BA"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="00DA61BA"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بر</w:t>
      </w:r>
      <w:r w:rsidR="00DA61BA"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="00DA61BA"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ارزش</w:t>
      </w:r>
      <w:r w:rsidR="00DA61BA"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="00DA61BA"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افزوده</w:t>
      </w: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E8105E" w:rsidTr="008038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E8105E" w:rsidRPr="00EF70AB" w:rsidRDefault="00E8105E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E8105E" w:rsidRPr="00EF70AB" w:rsidRDefault="008038EA" w:rsidP="008038E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قانون مالیات بر ارزش افزوده</w:t>
            </w:r>
          </w:p>
        </w:tc>
      </w:tr>
      <w:tr w:rsidR="00E8105E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EF70AB" w:rsidRDefault="00E8105E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E8105E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8105E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E8105E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Pr="00984B25" w:rsidRDefault="00E8105E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E8105E" w:rsidRPr="00984B25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E8105E" w:rsidRDefault="00E8105E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E8105E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E8105E" w:rsidRPr="00EF70AB" w:rsidRDefault="00E8105E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E8105E" w:rsidRPr="00EF70AB" w:rsidRDefault="00E8105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E8105E" w:rsidRPr="00EF70AB" w:rsidRDefault="00E8105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E8105E" w:rsidRPr="00EF70AB" w:rsidRDefault="00E8105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E8105E" w:rsidRPr="00EF70AB" w:rsidRDefault="00E8105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061BB9">
              <w:rPr>
                <w:rFonts w:cs="B Tabassom" w:hint="cs"/>
                <w:b w:val="0"/>
                <w:bCs w:val="0"/>
                <w:sz w:val="28"/>
                <w:szCs w:val="28"/>
                <w:rtl/>
                <w:lang w:bidi="fa-IR"/>
              </w:rPr>
              <w:t>سه</w:t>
            </w: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 xml:space="preserve">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37961" w:rsidRDefault="00737961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rtl/>
          <w:lang w:bidi="fa-IR"/>
        </w:rPr>
      </w:pPr>
    </w:p>
    <w:p w:rsidR="00DA61BA" w:rsidRPr="00061BB9" w:rsidRDefault="00DA61BA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محتواي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دوره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>:</w:t>
      </w:r>
    </w:p>
    <w:p w:rsidR="00DA61BA" w:rsidRDefault="00737961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E76D5D"/>
          <w:sz w:val="28"/>
          <w:szCs w:val="28"/>
          <w:lang w:bidi="fa-IR"/>
        </w:rPr>
      </w:pPr>
      <w:r>
        <w:rPr>
          <w:rFonts w:ascii="BMitraBold" w:cs="BMitraBold" w:hint="cs"/>
          <w:b/>
          <w:bCs/>
          <w:noProof/>
          <w:color w:val="8D6974" w:themeColor="accent6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64A305" wp14:editId="78CEEE2D">
                <wp:simplePos x="0" y="0"/>
                <wp:positionH relativeFrom="column">
                  <wp:posOffset>-1474470</wp:posOffset>
                </wp:positionH>
                <wp:positionV relativeFrom="paragraph">
                  <wp:posOffset>181610</wp:posOffset>
                </wp:positionV>
                <wp:extent cx="2117725" cy="831850"/>
                <wp:effectExtent l="52388" t="23812" r="68262" b="106363"/>
                <wp:wrapNone/>
                <wp:docPr id="65" name="Round Same Side Corner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17725" cy="831850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FD2810" w:rsidRDefault="00A07A52" w:rsidP="00FD2810">
                            <w:pPr>
                              <w:rPr>
                                <w:rFonts w:cs="B Homa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FD2810">
                              <w:rPr>
                                <w:rFonts w:cs="B Homa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5" o:spid="_x0000_s1067" style="position:absolute;left:0;text-align:left;margin-left:-116.1pt;margin-top:14.3pt;width:166.75pt;height:65.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7725,831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" adj="-11796480,,5400" path="m216630,l1901095,v119641,,216630,96989,216630,216630l2117725,831850r,l,831850r,l,216630c,96989,96989,,216630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6630,0;1901095,0;2117725,216630;2117725,831850;2117725,831850;0,831850;0,831850;0,216630;216630,0" o:connectangles="0,0,0,0,0,0,0,0,0" textboxrect="0,0,2117725,831850"/>
                <v:textbox>
                  <w:txbxContent>
                    <w:p w:rsidR="009010CE" w:rsidRPr="00FD2810" w:rsidRDefault="009010CE" w:rsidP="00FD2810">
                      <w:pPr>
                        <w:rPr>
                          <w:rFonts w:cs="B Homa"/>
                          <w:sz w:val="26"/>
                          <w:szCs w:val="26"/>
                          <w:lang w:bidi="fa-IR"/>
                        </w:rPr>
                      </w:pPr>
                      <w:r w:rsidRPr="00FD2810">
                        <w:rPr>
                          <w:rFonts w:cs="B Homa" w:hint="cs"/>
                          <w:sz w:val="26"/>
                          <w:szCs w:val="26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بررسي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كليات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ارزش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افزوده</w: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سابقه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ارزش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افزوده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ايران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جهان</w: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تشريح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تفسير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مواد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ارزش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افزوده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نحوه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محاسبه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مأخذ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نرخ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ارزش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افزوده</w: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737961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55709" wp14:editId="3C08B65B">
                <wp:simplePos x="0" y="0"/>
                <wp:positionH relativeFrom="column">
                  <wp:posOffset>-1342549</wp:posOffset>
                </wp:positionH>
                <wp:positionV relativeFrom="paragraph">
                  <wp:posOffset>225902</wp:posOffset>
                </wp:positionV>
                <wp:extent cx="1900873" cy="775970"/>
                <wp:effectExtent l="28893" t="28257" r="52387" b="90488"/>
                <wp:wrapNone/>
                <wp:docPr id="66" name="Round Same Side Corner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0873" cy="775970"/>
                        </a:xfrm>
                        <a:prstGeom prst="round2SameRect">
                          <a:avLst>
                            <a:gd name="adj1" fmla="val 3183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737961" w:rsidRDefault="00A07A52" w:rsidP="00FD2810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حسابدار و حسابرس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6" o:spid="_x0000_s1068" style="position:absolute;left:0;text-align:left;margin-left:-105.7pt;margin-top:17.8pt;width:149.7pt;height:61.1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0873,775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" adj="-11796480,,5400" path="m246991,l1653882,v136409,,246991,110582,246991,246991l1900873,775970r,l,775970r,l,246991c,110582,110582,,246991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46991,0;1653882,0;1900873,246991;1900873,775970;1900873,775970;0,775970;0,775970;0,246991;246991,0" o:connectangles="0,0,0,0,0,0,0,0,0" textboxrect="0,0,1900873,775970"/>
                <v:textbox>
                  <w:txbxContent>
                    <w:p w:rsidR="009010CE" w:rsidRPr="00737961" w:rsidRDefault="009010CE" w:rsidP="00FD2810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796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حسابدار و حسابرس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تشريح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وظايف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تكاليف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موديان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DA61BA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فرايند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رسيدگي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B6413" w:rsidRPr="00DA61BA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حسابداري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ماليات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ارزش</w:t>
      </w:r>
      <w:r w:rsidR="00DA61BA" w:rsidRPr="00DA61BA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DA61BA" w:rsidRPr="00DA61BA">
        <w:rPr>
          <w:rFonts w:ascii="BMitra" w:cs="B Mitra" w:hint="cs"/>
          <w:color w:val="000000"/>
          <w:sz w:val="28"/>
          <w:szCs w:val="28"/>
          <w:rtl/>
          <w:lang w:bidi="fa-IR"/>
        </w:rPr>
        <w:t>افزوده</w:t>
      </w:r>
    </w:p>
    <w:p w:rsidR="00DA61BA" w:rsidRPr="00061BB9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b/>
          <w:bCs/>
          <w:color w:val="000000"/>
          <w:sz w:val="24"/>
          <w:szCs w:val="24"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شهريه</w:t>
      </w:r>
      <w:r w:rsidRPr="00061BB9">
        <w:rPr>
          <w:rFonts w:ascii="BMitraBold" w:cs="BMitraBold"/>
          <w:b/>
          <w:bCs/>
          <w:color w:val="E76D5D"/>
          <w:sz w:val="26"/>
          <w:szCs w:val="26"/>
          <w:lang w:bidi="fa-IR"/>
        </w:rPr>
        <w:t xml:space="preserve">: </w:t>
      </w:r>
      <w:r w:rsidRPr="00061BB9">
        <w:rPr>
          <w:rFonts w:ascii="BMitra" w:cs="BMitra"/>
          <w:b/>
          <w:bCs/>
          <w:color w:val="000000"/>
          <w:sz w:val="24"/>
          <w:szCs w:val="24"/>
          <w:lang w:bidi="fa-IR"/>
        </w:rPr>
        <w:t xml:space="preserve">320000 </w:t>
      </w:r>
      <w:r w:rsidRPr="00061BB9">
        <w:rPr>
          <w:rFonts w:ascii="BMitra" w:cs="BMitra" w:hint="cs"/>
          <w:b/>
          <w:bCs/>
          <w:color w:val="000000"/>
          <w:sz w:val="24"/>
          <w:szCs w:val="24"/>
          <w:rtl/>
          <w:lang w:bidi="fa-IR"/>
        </w:rPr>
        <w:t>ريال</w:t>
      </w: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B6413" w:rsidRDefault="00737961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5FCCA2" wp14:editId="533A05C4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419100" cy="1066800"/>
                <wp:effectExtent l="57150" t="19050" r="76200" b="114300"/>
                <wp:wrapNone/>
                <wp:docPr id="67" name="Round Same Side Corner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66800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7" o:spid="_x0000_s1094" style="position:absolute;left:0;text-align:left;margin-left:0;margin-top:5.5pt;width:33pt;height:8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1066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" adj="-11796480,,5400" path="m104775,l314325,v57866,,104775,46909,104775,104775l419100,1066800r,l,1066800r,l,104775c,46909,46909,,104775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4775,0;314325,0;419100,104775;419100,1066800;419100,1066800;0,1066800;0,1066800;0,104775;104775,0" o:connectangles="0,0,0,0,0,0,0,0,0" textboxrect="0,0,419100,106680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37961" w:rsidRDefault="00737961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DA61BA" w:rsidRDefault="00061BB9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ارزشيابي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عملكرد</w:t>
      </w:r>
      <w:r w:rsidRPr="00061BB9">
        <w:rPr>
          <w:rFonts w:ascii="BMitraBold" w:cs="BMitraBold"/>
          <w:b/>
          <w:bCs/>
          <w:color w:val="6A3573"/>
          <w:sz w:val="32"/>
          <w:szCs w:val="32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كاركنان</w:t>
      </w:r>
    </w:p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7415A" w:rsidRPr="00EF70AB" w:rsidRDefault="008038E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ارزشیابی عملکرد کارکنان</w:t>
            </w: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37961" w:rsidRDefault="00737961" w:rsidP="00061BB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rtl/>
          <w:lang w:bidi="fa-IR"/>
        </w:rPr>
      </w:pPr>
    </w:p>
    <w:p w:rsidR="00061BB9" w:rsidRDefault="00061BB9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محتواي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 xml:space="preserve"> </w:t>
      </w:r>
      <w:r w:rsidRPr="00061BB9">
        <w:rPr>
          <w:rFonts w:ascii="BMitraBold" w:cs="BMitraBold" w:hint="cs"/>
          <w:b/>
          <w:bCs/>
          <w:color w:val="6A3573"/>
          <w:sz w:val="28"/>
          <w:szCs w:val="28"/>
          <w:rtl/>
          <w:lang w:bidi="fa-IR"/>
        </w:rPr>
        <w:t>دوره</w:t>
      </w:r>
      <w:r w:rsidRPr="00061BB9">
        <w:rPr>
          <w:rFonts w:ascii="BMitraBold" w:cs="BMitraBold"/>
          <w:b/>
          <w:bCs/>
          <w:color w:val="6A3573"/>
          <w:sz w:val="28"/>
          <w:szCs w:val="28"/>
          <w:lang w:bidi="fa-IR"/>
        </w:rPr>
        <w:t>:</w:t>
      </w:r>
    </w:p>
    <w:p w:rsidR="00737961" w:rsidRPr="00061BB9" w:rsidRDefault="00737961" w:rsidP="0073796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6A3573"/>
          <w:sz w:val="28"/>
          <w:szCs w:val="28"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68E5C8" wp14:editId="6643F819">
                <wp:simplePos x="0" y="0"/>
                <wp:positionH relativeFrom="column">
                  <wp:posOffset>-1357313</wp:posOffset>
                </wp:positionH>
                <wp:positionV relativeFrom="paragraph">
                  <wp:posOffset>4763</wp:posOffset>
                </wp:positionV>
                <wp:extent cx="1924050" cy="771525"/>
                <wp:effectExtent l="61912" t="14288" r="80963" b="119062"/>
                <wp:wrapNone/>
                <wp:docPr id="68" name="Round Same Side Corner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24050" cy="771525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737961" w:rsidRDefault="00A07A52" w:rsidP="00FD2810">
                            <w:pPr>
                              <w:rPr>
                                <w:rFonts w:cs="B Homa"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8" o:spid="_x0000_s1069" style="position:absolute;left:0;text-align:left;margin-left:-106.9pt;margin-top:.4pt;width:151.5pt;height:60.7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" adj="-11796480,,5400" path="m216991,l1707059,v119841,,216991,97150,216991,216991l1924050,771525r,l,771525r,l,216991c,97150,97150,,216991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6991,0;1707059,0;1924050,216991;1924050,771525;1924050,771525;0,771525;0,771525;0,216991;216991,0" o:connectangles="0,0,0,0,0,0,0,0,0" textboxrect="0,0,1924050,771525"/>
                <v:textbox>
                  <w:txbxContent>
                    <w:p w:rsidR="009010CE" w:rsidRPr="00737961" w:rsidRDefault="009010CE" w:rsidP="00FD2810">
                      <w:pPr>
                        <w:rPr>
                          <w:rFonts w:cs="B Homa"/>
                          <w:sz w:val="26"/>
                          <w:szCs w:val="26"/>
                          <w:lang w:bidi="fa-IR"/>
                        </w:rPr>
                      </w:pPr>
                      <w:r w:rsidRPr="00737961">
                        <w:rPr>
                          <w:rFonts w:cs="B Homa" w:hint="cs"/>
                          <w:sz w:val="26"/>
                          <w:szCs w:val="26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معنا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مفهوم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اصول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مباني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علمي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ويژگيهاي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ارزشيابي،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معيارهاي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ارزشيابي،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منابع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روشهاي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كاركنان،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خطاهاي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رايج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737961">
        <w:rPr>
          <w:rFonts w:ascii="BMitraBold" w:cs="BMitraBold" w:hint="cs"/>
          <w:b/>
          <w:bCs/>
          <w:noProof/>
          <w:color w:val="6A357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972E72" wp14:editId="0FDD8EA1">
                <wp:simplePos x="0" y="0"/>
                <wp:positionH relativeFrom="column">
                  <wp:posOffset>-1388428</wp:posOffset>
                </wp:positionH>
                <wp:positionV relativeFrom="paragraph">
                  <wp:posOffset>68263</wp:posOffset>
                </wp:positionV>
                <wp:extent cx="2034224" cy="742949"/>
                <wp:effectExtent l="36195" t="20955" r="59690" b="97790"/>
                <wp:wrapNone/>
                <wp:docPr id="69" name="Round Same Side Corner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34224" cy="742949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737961" w:rsidRDefault="00A07A52" w:rsidP="00FD2810">
                            <w:pPr>
                              <w:rPr>
                                <w:rFonts w:cs="B Homa"/>
                                <w:sz w:val="26"/>
                                <w:szCs w:val="26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6"/>
                                <w:szCs w:val="26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کارشناس و کاردان امور اداری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69" o:spid="_x0000_s1070" style="position:absolute;left:0;text-align:left;margin-left:-109.35pt;margin-top:5.4pt;width:160.2pt;height:58.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4224,7429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" adj="-11796480,,5400" path="m216696,l1817528,v119678,,216696,97018,216696,216696l2034224,742949r,l,742949r,l,216696c,97018,97018,,216696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16696,0;1817528,0;2034224,216696;2034224,742949;2034224,742949;0,742949;0,742949;0,216696;216696,0" o:connectangles="0,0,0,0,0,0,0,0,0" textboxrect="0,0,2034224,742949"/>
                <v:textbox>
                  <w:txbxContent>
                    <w:p w:rsidR="009010CE" w:rsidRPr="00737961" w:rsidRDefault="009010CE" w:rsidP="00FD2810">
                      <w:pPr>
                        <w:rPr>
                          <w:rFonts w:cs="B Homa"/>
                          <w:sz w:val="26"/>
                          <w:szCs w:val="26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37961">
                        <w:rPr>
                          <w:rFonts w:cs="B Homa" w:hint="cs"/>
                          <w:sz w:val="26"/>
                          <w:szCs w:val="26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کارشناس و کاردان امور اداری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فرم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ارزشيابي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كاربرد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نتايج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آن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061BB9" w:rsidRPr="00061BB9" w:rsidRDefault="000454DB" w:rsidP="00061BB9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چگونگي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رسيدگي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061BB9" w:rsidRPr="00061BB9">
        <w:rPr>
          <w:rFonts w:ascii="BMitra" w:cs="B Mitra" w:hint="cs"/>
          <w:color w:val="000000"/>
          <w:sz w:val="28"/>
          <w:szCs w:val="28"/>
          <w:rtl/>
          <w:lang w:bidi="fa-IR"/>
        </w:rPr>
        <w:t>شكايات</w:t>
      </w:r>
      <w:r w:rsidR="00061BB9" w:rsidRPr="00061BB9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7415A" w:rsidRDefault="00061BB9" w:rsidP="00061BB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E76D5D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160000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DA61BA" w:rsidRDefault="00DA61BA" w:rsidP="00061BB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DA61BA" w:rsidRDefault="000454DB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A480F5" wp14:editId="0BF4206E">
                <wp:simplePos x="0" y="0"/>
                <wp:positionH relativeFrom="column">
                  <wp:posOffset>47625</wp:posOffset>
                </wp:positionH>
                <wp:positionV relativeFrom="paragraph">
                  <wp:posOffset>102235</wp:posOffset>
                </wp:positionV>
                <wp:extent cx="428625" cy="1047750"/>
                <wp:effectExtent l="57150" t="19050" r="85725" b="114300"/>
                <wp:wrapNone/>
                <wp:docPr id="70" name="Round Same Side Corner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47750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0" o:spid="_x0000_s1097" style="position:absolute;left:0;text-align:left;margin-left:3.75pt;margin-top:8.05pt;width:33.75pt;height:8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" adj="-11796480,,5400" path="m102694,l325931,v56716,,102694,45978,102694,102694l428625,1047750r,l,1047750r,l,102694c,45978,45978,,102694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2694,0;325931,0;428625,102694;428625,1047750;428625,1047750;0,1047750;0,1047750;0,102694;102694,0" o:connectangles="0,0,0,0,0,0,0,0,0" textboxrect="0,0,428625,104775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DA61BA" w:rsidRDefault="00DA61BA" w:rsidP="00DA61B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Pr="00FD2810" w:rsidRDefault="005A420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 w:rsidRPr="00FD2810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آشنایی با قانون کار و تامین اجتماعی</w: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7"/>
        <w:gridCol w:w="1736"/>
        <w:gridCol w:w="1629"/>
        <w:gridCol w:w="243"/>
        <w:gridCol w:w="885"/>
        <w:gridCol w:w="1481"/>
        <w:gridCol w:w="1421"/>
        <w:gridCol w:w="237"/>
        <w:gridCol w:w="857"/>
      </w:tblGrid>
      <w:tr w:rsidR="0077415A" w:rsidTr="00FD28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2" w:type="pct"/>
            <w:gridSpan w:val="8"/>
            <w:vAlign w:val="center"/>
          </w:tcPr>
          <w:p w:rsidR="0077415A" w:rsidRPr="00EF70AB" w:rsidRDefault="008038E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قانون کار و تامین اجتماعی</w:t>
            </w:r>
          </w:p>
        </w:tc>
      </w:tr>
      <w:tr w:rsidR="0077415A" w:rsidTr="00FD2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FD28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FD28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FD28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5A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6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5A420A" w:rsidRDefault="005A420A" w:rsidP="005A42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,Bold" w:cs="BLotus,Bold"/>
          <w:b/>
          <w:bCs/>
          <w:rtl/>
          <w:lang w:bidi="fa-IR"/>
        </w:rPr>
      </w:pPr>
    </w:p>
    <w:p w:rsidR="005A420A" w:rsidRPr="00FD2810" w:rsidRDefault="005A420A" w:rsidP="005A42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Wingdings" w:hAnsi="Wingdings" w:cs="Wingdings"/>
          <w:color w:val="6A3573"/>
          <w:sz w:val="28"/>
          <w:szCs w:val="28"/>
          <w:lang w:bidi="fa-IR"/>
        </w:rPr>
      </w:pPr>
      <w:r w:rsidRPr="00FD2810">
        <w:rPr>
          <w:rFonts w:ascii="BLotus,Bold" w:cs="BLotus,Bold" w:hint="cs"/>
          <w:b/>
          <w:bCs/>
          <w:color w:val="6A3573"/>
          <w:sz w:val="28"/>
          <w:szCs w:val="28"/>
          <w:rtl/>
          <w:lang w:bidi="fa-IR"/>
        </w:rPr>
        <w:t>محتواي</w:t>
      </w:r>
      <w:r w:rsidRPr="00FD2810">
        <w:rPr>
          <w:rFonts w:ascii="BLotus,Bold" w:cs="BLotus,Bold"/>
          <w:b/>
          <w:bCs/>
          <w:color w:val="6A3573"/>
          <w:sz w:val="28"/>
          <w:szCs w:val="28"/>
          <w:lang w:bidi="fa-IR"/>
        </w:rPr>
        <w:t xml:space="preserve"> </w:t>
      </w:r>
      <w:r w:rsidRPr="00FD2810">
        <w:rPr>
          <w:rFonts w:ascii="BLotus,Bold" w:cs="BLotus,Bold" w:hint="cs"/>
          <w:b/>
          <w:bCs/>
          <w:color w:val="6A3573"/>
          <w:sz w:val="28"/>
          <w:szCs w:val="28"/>
          <w:rtl/>
          <w:lang w:bidi="fa-IR"/>
        </w:rPr>
        <w:t>دوره</w:t>
      </w:r>
      <w:r w:rsidRPr="00FD2810">
        <w:rPr>
          <w:rFonts w:ascii="B Lotus" w:cs="B Lotus"/>
          <w:b/>
          <w:bCs/>
          <w:color w:val="6A3573"/>
          <w:sz w:val="28"/>
          <w:szCs w:val="28"/>
          <w:lang w:bidi="fa-IR"/>
        </w:rPr>
        <w:t xml:space="preserve">: </w:t>
      </w:r>
    </w:p>
    <w:p w:rsidR="005A420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 w:hint="eastAsia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 w:rsidR="00737961">
        <w:rPr>
          <w:rFonts w:ascii="BLotus" w:cs="B Mitra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6BEEC3" wp14:editId="4CB394E4">
                <wp:simplePos x="0" y="0"/>
                <wp:positionH relativeFrom="column">
                  <wp:posOffset>-1537970</wp:posOffset>
                </wp:positionH>
                <wp:positionV relativeFrom="paragraph">
                  <wp:posOffset>207645</wp:posOffset>
                </wp:positionV>
                <wp:extent cx="2371725" cy="800100"/>
                <wp:effectExtent l="61913" t="14287" r="71437" b="109538"/>
                <wp:wrapNone/>
                <wp:docPr id="71" name="Round Same Side Corner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71725" cy="800100"/>
                        </a:xfrm>
                        <a:prstGeom prst="round2SameRect">
                          <a:avLst>
                            <a:gd name="adj1" fmla="val 29018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Default="00A07A52" w:rsidP="00737961">
                            <w:pPr>
                              <w:rPr>
                                <w:lang w:bidi="fa-IR"/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</w:t>
                            </w:r>
                            <w:r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1" o:spid="_x0000_s1071" style="position:absolute;left:0;text-align:left;margin-left:-121.1pt;margin-top:16.35pt;width:186.75pt;height:63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172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" adj="-11796480,,5400" path="m232173,l2139552,v128226,,232173,103947,232173,232173l2371725,800100r,l,800100r,l,232173c,103947,103947,,232173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2173,0;2139552,0;2371725,232173;2371725,800100;2371725,800100;0,800100;0,800100;0,232173;232173,0" o:connectangles="0,0,0,0,0,0,0,0,0" textboxrect="0,0,2371725,800100"/>
                <v:textbox>
                  <w:txbxContent>
                    <w:p w:rsidR="009010CE" w:rsidRDefault="009010CE" w:rsidP="00737961">
                      <w:pPr>
                        <w:rPr>
                          <w:lang w:bidi="fa-IR"/>
                        </w:rPr>
                      </w:pPr>
                      <w:r w:rsidRPr="0073796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</w:t>
                      </w:r>
                      <w:r w:rsidR="00F40BD9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تعاریف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کلی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از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کارفرما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کارگر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</w:p>
    <w:p w:rsidR="005A420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 w:hint="eastAsia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وظایف،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حقوق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اقتدار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کارفرما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در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قانون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</w:p>
    <w:p w:rsidR="005A420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/>
          <w:sz w:val="28"/>
          <w:szCs w:val="28"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حوزه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وظایف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تعهدات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کارگر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در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قانون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</w:p>
    <w:p w:rsidR="005A420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/>
          <w:sz w:val="28"/>
          <w:szCs w:val="28"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تعریف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قرارداد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و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شرایط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اساسی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انعقاد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آن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</w:p>
    <w:p w:rsidR="005A420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 w:hint="eastAsia"/>
          <w:sz w:val="28"/>
          <w:szCs w:val="28"/>
          <w:rtl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 w:rsidR="00737961">
        <w:rPr>
          <w:rFonts w:ascii="BLotus" w:cs="B Mitra" w:hint="cs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26105C" wp14:editId="214E8326">
                <wp:simplePos x="0" y="0"/>
                <wp:positionH relativeFrom="column">
                  <wp:posOffset>-1178560</wp:posOffset>
                </wp:positionH>
                <wp:positionV relativeFrom="paragraph">
                  <wp:posOffset>313689</wp:posOffset>
                </wp:positionV>
                <wp:extent cx="1604010" cy="848361"/>
                <wp:effectExtent l="34925" t="22225" r="50165" b="88265"/>
                <wp:wrapNone/>
                <wp:docPr id="72" name="Round Same Side Corner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4010" cy="848361"/>
                        </a:xfrm>
                        <a:prstGeom prst="round2SameRect">
                          <a:avLst>
                            <a:gd name="adj1" fmla="val 3583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737961" w:rsidRDefault="00A07A52" w:rsidP="00737961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37961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کار گزین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2" o:spid="_x0000_s1072" style="position:absolute;left:0;text-align:left;margin-left:-92.8pt;margin-top:24.7pt;width:126.3pt;height:66.8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4010,8483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" adj="-11796480,,5400" path="m304019,r995972,c1467896,,1604010,136114,1604010,304019r,544342l1604010,848361,,848361r,l,304019c,136114,136114,,304019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304019,0;1299991,0;1604010,304019;1604010,848361;1604010,848361;0,848361;0,848361;0,304019;304019,0" o:connectangles="0,0,0,0,0,0,0,0,0" textboxrect="0,0,1604010,848361"/>
                <v:textbox>
                  <w:txbxContent>
                    <w:p w:rsidR="009010CE" w:rsidRPr="00737961" w:rsidRDefault="009010CE" w:rsidP="00737961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737961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کار گزین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آشنایی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با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ضوابط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اجرایی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قانون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تامین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اجتماعی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</w:p>
    <w:p w:rsidR="0077415A" w:rsidRPr="005A420A" w:rsidRDefault="000454DB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Symbol" w:hAnsi="Symbol" w:cs="B Mitra"/>
          <w:sz w:val="28"/>
          <w:szCs w:val="28"/>
          <w:lang w:bidi="fa-IR"/>
        </w:rPr>
      </w:pPr>
      <w:r>
        <w:rPr>
          <w:rFonts w:ascii="BLotus" w:cs="B Mitra" w:hint="cs"/>
          <w:sz w:val="28"/>
          <w:szCs w:val="28"/>
          <w:lang w:bidi="fa-IR"/>
        </w:rPr>
        <w:sym w:font="Symbol" w:char="F0B7"/>
      </w:r>
      <w:r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چگونگی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محاسبه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حق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بیمه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>
        <w:rPr>
          <w:rFonts w:ascii="B Lotus" w:cs="B Mitra"/>
          <w:sz w:val="28"/>
          <w:szCs w:val="28"/>
          <w:lang w:bidi="fa-IR"/>
        </w:rPr>
        <w:t>)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بیمه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سهم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کارمند،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بیمه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سهم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کارفرما،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بیمه</w:t>
      </w:r>
      <w:r w:rsidR="005A420A" w:rsidRPr="005A420A">
        <w:rPr>
          <w:rFonts w:ascii="BLotus" w:cs="B Mitra"/>
          <w:sz w:val="28"/>
          <w:szCs w:val="28"/>
          <w:lang w:bidi="fa-IR"/>
        </w:rPr>
        <w:t xml:space="preserve"> </w:t>
      </w:r>
      <w:r w:rsidR="005A420A" w:rsidRPr="005A420A">
        <w:rPr>
          <w:rFonts w:ascii="BLotus" w:cs="B Mitra" w:hint="cs"/>
          <w:sz w:val="28"/>
          <w:szCs w:val="28"/>
          <w:rtl/>
          <w:lang w:bidi="fa-IR"/>
        </w:rPr>
        <w:t>بیکاري</w:t>
      </w:r>
      <w:r w:rsidR="005A420A">
        <w:rPr>
          <w:rFonts w:ascii="B Lotus" w:cs="B Mitra"/>
          <w:sz w:val="28"/>
          <w:szCs w:val="28"/>
          <w:lang w:bidi="fa-IR"/>
        </w:rPr>
        <w:t>(</w:t>
      </w:r>
    </w:p>
    <w:p w:rsidR="0077415A" w:rsidRPr="005A420A" w:rsidRDefault="00737961" w:rsidP="005A420A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000000"/>
          <w:sz w:val="28"/>
          <w:szCs w:val="28"/>
          <w:rtl/>
          <w:lang w:bidi="fa-IR"/>
        </w:rPr>
      </w:pPr>
      <w:r w:rsidRPr="00061BB9">
        <w:rPr>
          <w:rFonts w:ascii="BMitraBold" w:cs="BMitraBold" w:hint="cs"/>
          <w:b/>
          <w:bCs/>
          <w:color w:val="6A3573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E76D5D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160000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77415A" w:rsidRDefault="0077415A" w:rsidP="005A420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0454DB" w:rsidRDefault="000454DB" w:rsidP="000454D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0454DB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0EFADD" wp14:editId="25BAB6B8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428625" cy="1085850"/>
                <wp:effectExtent l="57150" t="19050" r="85725" b="114300"/>
                <wp:wrapNone/>
                <wp:docPr id="73" name="Round Same Side Corner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85850"/>
                        </a:xfrm>
                        <a:prstGeom prst="round2SameRect">
                          <a:avLst>
                            <a:gd name="adj1" fmla="val 1979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3" o:spid="_x0000_s1100" style="position:absolute;left:0;text-align:left;margin-left:0;margin-top:4.25pt;width:33.75pt;height:8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" adj="-11796480,,5400" path="m84833,l343792,v46852,,84833,37981,84833,84833l428625,1085850r,l,1085850r,l,84833c,37981,37981,,84833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84833,0;343792,0;428625,84833;428625,1085850;428625,1085850;0,1085850;0,1085850;0,84833;84833,0" o:connectangles="0,0,0,0,0,0,0,0,0" textboxrect="0,0,428625,108585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A06DC5" w:rsidRPr="00FD2810" w:rsidRDefault="00A06DC5" w:rsidP="00A06DC5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آشنایی با مبانی و ضوابط تهیه و تدوین طرح آمار گیری</w:t>
      </w:r>
    </w:p>
    <w:p w:rsidR="00A06DC5" w:rsidRDefault="00A06DC5" w:rsidP="00A06DC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7"/>
        <w:gridCol w:w="1736"/>
        <w:gridCol w:w="1629"/>
        <w:gridCol w:w="243"/>
        <w:gridCol w:w="885"/>
        <w:gridCol w:w="1481"/>
        <w:gridCol w:w="1421"/>
        <w:gridCol w:w="237"/>
        <w:gridCol w:w="857"/>
      </w:tblGrid>
      <w:tr w:rsidR="0077415A" w:rsidTr="00A06D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2" w:type="pct"/>
            <w:gridSpan w:val="8"/>
            <w:vAlign w:val="center"/>
          </w:tcPr>
          <w:p w:rsidR="0077415A" w:rsidRPr="00EF70AB" w:rsidRDefault="0077415A" w:rsidP="00A06DC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 xml:space="preserve">آشنایی با </w:t>
            </w:r>
            <w:r w:rsidR="009E72A6">
              <w:rPr>
                <w:rFonts w:cs="B Tabassom" w:hint="cs"/>
                <w:sz w:val="28"/>
                <w:szCs w:val="28"/>
                <w:rtl/>
              </w:rPr>
              <w:t>مبانی و ضوابط تهیه و تدوین طرح آمار گیری</w:t>
            </w:r>
          </w:p>
        </w:tc>
      </w:tr>
      <w:tr w:rsidR="0077415A" w:rsidTr="00A0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A0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A06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A67B31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A06D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246404" wp14:editId="111DD9E1">
                <wp:simplePos x="0" y="0"/>
                <wp:positionH relativeFrom="column">
                  <wp:posOffset>-1307783</wp:posOffset>
                </wp:positionH>
                <wp:positionV relativeFrom="paragraph">
                  <wp:posOffset>84138</wp:posOffset>
                </wp:positionV>
                <wp:extent cx="1998980" cy="842645"/>
                <wp:effectExtent l="63817" t="12383" r="84138" b="122237"/>
                <wp:wrapNone/>
                <wp:docPr id="74" name="Round Same Side Corner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8980" cy="842645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E72A6" w:rsidRDefault="00A07A52" w:rsidP="009E72A6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E72A6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4" o:spid="_x0000_s1073" style="position:absolute;left:0;text-align:left;margin-left:-103pt;margin-top:6.65pt;width:157.4pt;height:66.3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8980,842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" adj="-11796480,,5400" path="m263327,l1735653,v145431,,263327,117896,263327,263327l1998980,842645r,l,842645r,l,263327c,117896,117896,,263327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63327,0;1735653,0;1998980,263327;1998980,842645;1998980,842645;0,842645;0,842645;0,263327;263327,0" o:connectangles="0,0,0,0,0,0,0,0,0" textboxrect="0,0,1998980,842645"/>
                <v:textbox>
                  <w:txbxContent>
                    <w:p w:rsidR="009010CE" w:rsidRPr="009E72A6" w:rsidRDefault="009010CE" w:rsidP="009E72A6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E72A6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9D8055" wp14:editId="2151173F">
                <wp:simplePos x="0" y="0"/>
                <wp:positionH relativeFrom="column">
                  <wp:posOffset>-1214120</wp:posOffset>
                </wp:positionH>
                <wp:positionV relativeFrom="paragraph">
                  <wp:posOffset>152400</wp:posOffset>
                </wp:positionV>
                <wp:extent cx="1764030" cy="896620"/>
                <wp:effectExtent l="33655" t="23495" r="60325" b="98425"/>
                <wp:wrapNone/>
                <wp:docPr id="75" name="Round Same Side Corner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4030" cy="896620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E72A6" w:rsidRDefault="00A07A52" w:rsidP="009E72A6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E72A6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آمار موضوعی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5" o:spid="_x0000_s1074" style="position:absolute;left:0;text-align:left;margin-left:-95.6pt;margin-top:12pt;width:138.9pt;height:70.6pt;rotation: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4030,896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" adj="-11796480,,5400" path="m214821,l1549209,v118642,,214821,96179,214821,214821l1764030,896620r,l,896620r,l,214821c,96179,96179,,214821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14821,0;1549209,0;1764030,214821;1764030,896620;1764030,896620;0,896620;0,896620;0,214821;214821,0" o:connectangles="0,0,0,0,0,0,0,0,0" textboxrect="0,0,1764030,896620"/>
                <v:textbox>
                  <w:txbxContent>
                    <w:p w:rsidR="009010CE" w:rsidRPr="009E72A6" w:rsidRDefault="009010CE" w:rsidP="009E72A6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E72A6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آمار موضوعی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0454DB" w:rsidRDefault="000454DB" w:rsidP="000454DB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4EC16" wp14:editId="5D31C821">
                <wp:simplePos x="0" y="0"/>
                <wp:positionH relativeFrom="column">
                  <wp:posOffset>57150</wp:posOffset>
                </wp:positionH>
                <wp:positionV relativeFrom="paragraph">
                  <wp:posOffset>27940</wp:posOffset>
                </wp:positionV>
                <wp:extent cx="438150" cy="1047750"/>
                <wp:effectExtent l="57150" t="19050" r="76200" b="114300"/>
                <wp:wrapNone/>
                <wp:docPr id="76" name="Round Same Side Corner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4775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6" o:spid="_x0000_s1103" style="position:absolute;left:0;text-align:left;margin-left:4.5pt;margin-top:2.2pt;width:34.5pt;height:8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047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" adj="-11796480,,5400" path="m100411,l337739,v55455,,100411,44956,100411,100411l438150,1047750r,l,1047750r,l,100411c,44956,44956,,100411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0411,0;337739,0;438150,100411;438150,1047750;438150,1047750;0,1047750;0,1047750;0,100411;100411,0" o:connectangles="0,0,0,0,0,0,0,0,0" textboxrect="0,0,438150,104775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Pr="00FD2810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برنامه ریزی و کنترل امور خدمات</w:t>
      </w: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7"/>
        <w:gridCol w:w="1736"/>
        <w:gridCol w:w="1629"/>
        <w:gridCol w:w="243"/>
        <w:gridCol w:w="885"/>
        <w:gridCol w:w="1481"/>
        <w:gridCol w:w="1421"/>
        <w:gridCol w:w="237"/>
        <w:gridCol w:w="857"/>
      </w:tblGrid>
      <w:tr w:rsidR="0077415A" w:rsidTr="009E72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2" w:type="pct"/>
            <w:gridSpan w:val="8"/>
            <w:vAlign w:val="center"/>
          </w:tcPr>
          <w:p w:rsidR="0077415A" w:rsidRPr="00EF70AB" w:rsidRDefault="009E72A6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برنامه ریزی و کنترل امور خدمات</w:t>
            </w:r>
          </w:p>
        </w:tc>
      </w:tr>
      <w:tr w:rsidR="0077415A" w:rsidTr="009E7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9E7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9E72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A67B31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9E72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5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B6413" w:rsidRDefault="007B6413" w:rsidP="007B641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F5C44E" wp14:editId="0878CFB6">
                <wp:simplePos x="0" y="0"/>
                <wp:positionH relativeFrom="column">
                  <wp:posOffset>-1366838</wp:posOffset>
                </wp:positionH>
                <wp:positionV relativeFrom="paragraph">
                  <wp:posOffset>120332</wp:posOffset>
                </wp:positionV>
                <wp:extent cx="2143125" cy="914400"/>
                <wp:effectExtent l="61913" t="14287" r="71437" b="109538"/>
                <wp:wrapNone/>
                <wp:docPr id="77" name="Round Same Side Corner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43125" cy="914400"/>
                        </a:xfrm>
                        <a:prstGeom prst="round2SameRect">
                          <a:avLst>
                            <a:gd name="adj1" fmla="val 3125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E72A6" w:rsidRDefault="00A07A52" w:rsidP="009E72A6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E72A6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77" o:spid="_x0000_s1075" style="position:absolute;left:0;text-align:left;margin-left:-107.65pt;margin-top:9.45pt;width:168.75pt;height:1in;rotation:90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4312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" adj="-11796480,,5400" path="m285750,l1857375,v157815,,285750,127935,285750,285750l2143125,914400r,l,914400r,l,285750c,127935,127935,,285750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85750,0;1857375,0;2143125,285750;2143125,914400;2143125,914400;0,914400;0,914400;0,285750;285750,0" o:connectangles="0,0,0,0,0,0,0,0,0" textboxrect="0,0,2143125,914400"/>
                <v:textbox>
                  <w:txbxContent>
                    <w:p w:rsidR="009010CE" w:rsidRPr="009E72A6" w:rsidRDefault="009010CE" w:rsidP="009E72A6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E72A6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257094" wp14:editId="4B5CB189">
                <wp:simplePos x="0" y="0"/>
                <wp:positionH relativeFrom="column">
                  <wp:posOffset>-1238250</wp:posOffset>
                </wp:positionH>
                <wp:positionV relativeFrom="paragraph">
                  <wp:posOffset>153670</wp:posOffset>
                </wp:positionV>
                <wp:extent cx="1885950" cy="914400"/>
                <wp:effectExtent l="28575" t="28575" r="66675" b="104775"/>
                <wp:wrapNone/>
                <wp:docPr id="78" name="Round Same Side Corner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5950" cy="914400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E0FE3" w:rsidRDefault="00A07A52" w:rsidP="003E0FE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0FE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مسئول خدمات اداری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78" o:spid="_x0000_s1076" style="position:absolute;left:0;text-align:left;margin-left:-97.5pt;margin-top:12.1pt;width:148.5pt;height:1in;rotation:90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859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" adj="-11796480,,5400" path="m228600,l1657350,v126252,,228600,102348,228600,228600l1885950,914400r,l,914400r,l,228600c,102348,102348,,228600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28600,0;1657350,0;1885950,228600;1885950,914400;1885950,914400;0,914400;0,914400;0,228600;228600,0" o:connectangles="0,0,0,0,0,0,0,0,0" textboxrect="0,0,1885950,914400"/>
                <v:textbox>
                  <w:txbxContent>
                    <w:p w:rsidR="009010CE" w:rsidRPr="003E0FE3" w:rsidRDefault="009010CE" w:rsidP="003E0FE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0FE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مسئول خدمات اداری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441FC1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AD9A30" wp14:editId="6B00EBAB">
                <wp:simplePos x="0" y="0"/>
                <wp:positionH relativeFrom="column">
                  <wp:posOffset>238125</wp:posOffset>
                </wp:positionH>
                <wp:positionV relativeFrom="paragraph">
                  <wp:posOffset>66040</wp:posOffset>
                </wp:positionV>
                <wp:extent cx="419100" cy="990600"/>
                <wp:effectExtent l="57150" t="19050" r="76200" b="114300"/>
                <wp:wrapNone/>
                <wp:docPr id="79" name="Round Same Side Corner 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9060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79" o:spid="_x0000_s1106" style="position:absolute;left:0;text-align:left;margin-left:18.75pt;margin-top:5.2pt;width:33pt;height:7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" adj="-11796480,,5400" path="m96045,l323055,v53044,,96045,43001,96045,96045l419100,990600r,l,990600r,l,96045c,43001,43001,,96045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96045,0;323055,0;419100,96045;419100,990600;419100,990600;0,990600;0,990600;0,96045;96045,0" o:connectangles="0,0,0,0,0,0,0,0,0" textboxrect="0,0,419100,99060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Pr="00FD2810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نظارت مالی</w: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7415A" w:rsidRPr="00EF70AB" w:rsidRDefault="009E72A6" w:rsidP="009E72A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نظارت مالی</w:t>
            </w: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lang w:bidi="fa-IR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9E72A6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460E91" wp14:editId="64A9AA10">
                <wp:simplePos x="0" y="0"/>
                <wp:positionH relativeFrom="column">
                  <wp:posOffset>-1385888</wp:posOffset>
                </wp:positionH>
                <wp:positionV relativeFrom="paragraph">
                  <wp:posOffset>139384</wp:posOffset>
                </wp:positionV>
                <wp:extent cx="2085978" cy="914400"/>
                <wp:effectExtent l="52388" t="23812" r="80962" b="119063"/>
                <wp:wrapNone/>
                <wp:docPr id="80" name="Round Same Side Corner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5978" cy="914400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E72A6" w:rsidRDefault="00A07A52" w:rsidP="009E72A6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E72A6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80" o:spid="_x0000_s1077" style="position:absolute;left:0;text-align:left;margin-left:-109.15pt;margin-top:11pt;width:164.25pt;height:1in;rotation:90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85978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" adj="-11796480,,5400" path="m257175,l1828803,v142034,,257175,115141,257175,257175l2085978,914400r,l,914400r,l,257175c,115141,115141,,257175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57175,0;1828803,0;2085978,257175;2085978,914400;2085978,914400;0,914400;0,914400;0,257175;257175,0" o:connectangles="0,0,0,0,0,0,0,0,0" textboxrect="0,0,2085978,914400"/>
                <v:textbox>
                  <w:txbxContent>
                    <w:p w:rsidR="009010CE" w:rsidRPr="009E72A6" w:rsidRDefault="009010CE" w:rsidP="009E72A6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9E72A6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3E0FE3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130AB3" wp14:editId="0E8E71C9">
                <wp:simplePos x="0" y="0"/>
                <wp:positionH relativeFrom="column">
                  <wp:posOffset>-1147445</wp:posOffset>
                </wp:positionH>
                <wp:positionV relativeFrom="paragraph">
                  <wp:posOffset>72390</wp:posOffset>
                </wp:positionV>
                <wp:extent cx="1690370" cy="840740"/>
                <wp:effectExtent l="43815" t="13335" r="48895" b="86995"/>
                <wp:wrapNone/>
                <wp:docPr id="81" name="Round Same Side Corner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84074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E0FE3" w:rsidRDefault="00A07A52" w:rsidP="003E0FE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E0FE3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مدیر اداری و مالی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1" o:spid="_x0000_s1078" style="position:absolute;left:0;text-align:left;margin-left:-90.35pt;margin-top:5.7pt;width:133.1pt;height:66.2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840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" adj="-11796480,,5400" path="m183912,l1506458,v101572,,183912,82340,183912,183912l1690370,840740r,l,840740r,l,183912c,82340,82340,,183912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183912,0;1506458,0;1690370,183912;1690370,840740;1690370,840740;0,840740;0,840740;0,183912;183912,0" o:connectangles="0,0,0,0,0,0,0,0,0" textboxrect="0,0,1690370,840740"/>
                <v:textbox>
                  <w:txbxContent>
                    <w:p w:rsidR="009010CE" w:rsidRPr="003E0FE3" w:rsidRDefault="009010CE" w:rsidP="003E0FE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E0FE3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مدیر اداری و مالی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9E72A6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Default="003E0FE3" w:rsidP="009E72A6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3E7327" wp14:editId="28D482E6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400050" cy="1076325"/>
                <wp:effectExtent l="57150" t="19050" r="76200" b="123825"/>
                <wp:wrapNone/>
                <wp:docPr id="82" name="Round Same Side Corner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76325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2" o:spid="_x0000_s1109" style="position:absolute;left:0;text-align:left;margin-left:9pt;margin-top:2.2pt;width:31.5pt;height:8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" adj="-11796480,,5400" path="m100013,l300038,v55236,,100013,44777,100013,100013c400051,425450,400050,750888,400050,1076325r,l,1076325r,l,100013c,44777,44777,,100013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0013,0;300038,0;400051,100013;400050,1076325;400050,1076325;0,1076325;0,1076325;0,100013;100013,0" o:connectangles="0,0,0,0,0,0,0,0,0" textboxrect="0,0,400050,1076325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Pr="00FD2810" w:rsidRDefault="009E72A6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  <w:r w:rsidR="003E0FE3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نظام تصمیم گیری در امور اداری</w:t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سامانه الکترونیکی سامد</w:t>
            </w: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C7000E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677B1D" wp14:editId="66EAEA10">
                <wp:simplePos x="0" y="0"/>
                <wp:positionH relativeFrom="column">
                  <wp:posOffset>-1337310</wp:posOffset>
                </wp:positionH>
                <wp:positionV relativeFrom="paragraph">
                  <wp:posOffset>10795</wp:posOffset>
                </wp:positionV>
                <wp:extent cx="2092960" cy="848995"/>
                <wp:effectExtent l="50482" t="25718" r="72073" b="110172"/>
                <wp:wrapNone/>
                <wp:docPr id="83" name="Round Same Side Corner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2960" cy="848995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C7000E" w:rsidRDefault="00A07A52" w:rsidP="00C7000E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7000E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3" o:spid="_x0000_s1079" style="position:absolute;left:0;text-align:left;margin-left:-105.3pt;margin-top:.85pt;width:164.8pt;height:66.8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2960,848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" adj="-11796480,,5400" path="m247626,l1845334,v136760,,247626,110866,247626,247626l2092960,848995r,l,848995r,l,247626c,110866,110866,,247626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47626,0;1845334,0;2092960,247626;2092960,848995;2092960,848995;0,848995;0,848995;0,247626;247626,0" o:connectangles="0,0,0,0,0,0,0,0,0" textboxrect="0,0,2092960,848995"/>
                <v:textbox>
                  <w:txbxContent>
                    <w:p w:rsidR="009010CE" w:rsidRPr="00C7000E" w:rsidRDefault="009010CE" w:rsidP="00C7000E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C7000E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C7000E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0911C1" wp14:editId="59FAE05E">
                <wp:simplePos x="0" y="0"/>
                <wp:positionH relativeFrom="column">
                  <wp:posOffset>-1126649</wp:posOffset>
                </wp:positionH>
                <wp:positionV relativeFrom="paragraph">
                  <wp:posOffset>61118</wp:posOffset>
                </wp:positionV>
                <wp:extent cx="1690370" cy="837883"/>
                <wp:effectExtent l="45402" t="11748" r="50483" b="88582"/>
                <wp:wrapNone/>
                <wp:docPr id="84" name="Round Same Side Corner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837883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C7000E" w:rsidRDefault="00A07A52" w:rsidP="00C7000E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000E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مدیر اداری و مالی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4" o:spid="_x0000_s1080" style="position:absolute;left:0;text-align:left;margin-left:-88.7pt;margin-top:4.8pt;width:133.1pt;height:66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8378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" adj="-11796480,,5400" path="m209471,l1480899,v115688,,209471,93783,209471,209471l1690370,837883r,l,837883r,l,209471c,93783,93783,,209471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09471,0;1480899,0;1690370,209471;1690370,837883;1690370,837883;0,837883;0,837883;0,209471;209471,0" o:connectangles="0,0,0,0,0,0,0,0,0" textboxrect="0,0,1690370,837883"/>
                <v:textbox>
                  <w:txbxContent>
                    <w:p w:rsidR="009010CE" w:rsidRPr="00C7000E" w:rsidRDefault="009010CE" w:rsidP="00C7000E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000E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مدیر اداری و مالی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C7000E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4C1393" wp14:editId="2197AC5F">
                <wp:simplePos x="0" y="0"/>
                <wp:positionH relativeFrom="column">
                  <wp:posOffset>219075</wp:posOffset>
                </wp:positionH>
                <wp:positionV relativeFrom="paragraph">
                  <wp:posOffset>18415</wp:posOffset>
                </wp:positionV>
                <wp:extent cx="400050" cy="990600"/>
                <wp:effectExtent l="57150" t="19050" r="76200" b="114300"/>
                <wp:wrapNone/>
                <wp:docPr id="85" name="Round Same Side Corner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9060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5" o:spid="_x0000_s1112" style="position:absolute;left:0;text-align:left;margin-left:17.25pt;margin-top:1.45pt;width:31.5pt;height:7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" adj="-11796480,,5400" path="m87511,l312539,v48331,,87511,39180,87511,87511l400050,990600r,l,990600r,l,87511c,39180,39180,,87511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87511,0;312539,0;400050,87511;400050,990600;400050,990600;0,990600;0,990600;0,87511;87511,0" o:connectangles="0,0,0,0,0,0,0,0,0" textboxrect="0,0,400050,99060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Pr="00FD2810" w:rsidRDefault="009E72A6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  <w:r w:rsidR="00C7000E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اجرای بودجه</w:t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7415A" w:rsidRPr="00EF70AB" w:rsidRDefault="00C7000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اجرای بودجه</w:t>
            </w: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lang w:bidi="fa-IR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573EF8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A8AA7C" wp14:editId="2FA11FA7">
                <wp:simplePos x="0" y="0"/>
                <wp:positionH relativeFrom="column">
                  <wp:posOffset>-1260475</wp:posOffset>
                </wp:positionH>
                <wp:positionV relativeFrom="paragraph">
                  <wp:posOffset>166370</wp:posOffset>
                </wp:positionV>
                <wp:extent cx="1852295" cy="831215"/>
                <wp:effectExtent l="53340" t="22860" r="67945" b="106045"/>
                <wp:wrapNone/>
                <wp:docPr id="86" name="Round Same Side Corner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2295" cy="831215"/>
                        </a:xfrm>
                        <a:prstGeom prst="round2SameRect">
                          <a:avLst>
                            <a:gd name="adj1" fmla="val 3229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573EF8" w:rsidRDefault="00A07A52" w:rsidP="00573EF8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73EF8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6" o:spid="_x0000_s1081" style="position:absolute;left:0;text-align:left;margin-left:-99.25pt;margin-top:13.1pt;width:145.85pt;height:65.45pt;rotation: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2295,8312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" adj="-11796480,,5400" path="m268416,l1583879,v148242,,268416,120174,268416,268416l1852295,831215r,l,831215r,l,268416c,120174,120174,,268416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68416,0;1583879,0;1852295,268416;1852295,831215;1852295,831215;0,831215;0,831215;0,268416;268416,0" o:connectangles="0,0,0,0,0,0,0,0,0" textboxrect="0,0,1852295,831215"/>
                <v:textbox>
                  <w:txbxContent>
                    <w:p w:rsidR="009010CE" w:rsidRPr="00573EF8" w:rsidRDefault="009010CE" w:rsidP="00573EF8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573EF8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573EF8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7238CB" wp14:editId="2EF9B424">
                <wp:simplePos x="0" y="0"/>
                <wp:positionH relativeFrom="column">
                  <wp:posOffset>-1319213</wp:posOffset>
                </wp:positionH>
                <wp:positionV relativeFrom="paragraph">
                  <wp:posOffset>2223</wp:posOffset>
                </wp:positionV>
                <wp:extent cx="1985963" cy="840740"/>
                <wp:effectExtent l="39053" t="18097" r="53657" b="91758"/>
                <wp:wrapNone/>
                <wp:docPr id="87" name="Round Same Side Corner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5963" cy="84074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573EF8" w:rsidRDefault="00A07A52" w:rsidP="00573EF8">
                            <w:pPr>
                              <w:rPr>
                                <w:rFonts w:cs="B Homa"/>
                                <w:sz w:val="24"/>
                                <w:szCs w:val="24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cs="B Homa" w:hint="cs"/>
                                <w:sz w:val="24"/>
                                <w:szCs w:val="24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کارشناس و کاردان برنامه و</w:t>
                            </w:r>
                            <w:r w:rsidRPr="00573EF8">
                              <w:rPr>
                                <w:rFonts w:cs="B Homa" w:hint="cs"/>
                                <w:sz w:val="24"/>
                                <w:szCs w:val="24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بودجه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7" o:spid="_x0000_s1082" style="position:absolute;left:0;text-align:left;margin-left:-103.9pt;margin-top:.2pt;width:156.4pt;height:66.2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5963,840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" adj="-11796480,,5400" path="m192672,l1793291,v106410,,192672,86262,192672,192672l1985963,840740r,l,840740r,l,192672c,86262,86262,,192672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192672,0;1793291,0;1985963,192672;1985963,840740;1985963,840740;0,840740;0,840740;0,192672;192672,0" o:connectangles="0,0,0,0,0,0,0,0,0" textboxrect="0,0,1985963,840740"/>
                <v:textbox>
                  <w:txbxContent>
                    <w:p w:rsidR="009010CE" w:rsidRPr="00573EF8" w:rsidRDefault="009010CE" w:rsidP="00573EF8">
                      <w:pPr>
                        <w:rPr>
                          <w:rFonts w:cs="B Homa"/>
                          <w:sz w:val="24"/>
                          <w:szCs w:val="24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cs="B Homa" w:hint="cs"/>
                          <w:sz w:val="24"/>
                          <w:szCs w:val="24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کارشناس و کاردان برنامه و</w:t>
                      </w:r>
                      <w:r w:rsidRPr="00573EF8">
                        <w:rPr>
                          <w:rFonts w:cs="B Homa" w:hint="cs"/>
                          <w:sz w:val="24"/>
                          <w:szCs w:val="24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بودجه</w:t>
                      </w:r>
                    </w:p>
                  </w:txbxContent>
                </v:textbox>
              </v:shape>
            </w:pict>
          </mc:Fallback>
        </mc:AlternateContent>
      </w: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E0FE3" w:rsidRDefault="00573EF8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  <w:r>
        <w:rPr>
          <w:rFonts w:ascii="BMitra" w:cs="BMitra" w:hint="cs"/>
          <w:noProof/>
          <w:color w:val="000000"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4A3D20" wp14:editId="3417C88C">
                <wp:simplePos x="0" y="0"/>
                <wp:positionH relativeFrom="column">
                  <wp:posOffset>209549</wp:posOffset>
                </wp:positionH>
                <wp:positionV relativeFrom="paragraph">
                  <wp:posOffset>18415</wp:posOffset>
                </wp:positionV>
                <wp:extent cx="466725" cy="1076960"/>
                <wp:effectExtent l="57150" t="19050" r="85725" b="123190"/>
                <wp:wrapNone/>
                <wp:docPr id="88" name="Round Same Side Corner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7696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8" o:spid="_x0000_s1115" style="position:absolute;left:0;text-align:left;margin-left:16.5pt;margin-top:1.45pt;width:36.75pt;height:8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1076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" adj="-11796480,,5400" path="m102096,l364629,v56386,,102096,45710,102096,102096l466725,1076960r,l,1076960r,l,102096c,45710,45710,,102096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2096,0;364629,0;466725,102096;466725,1076960;466725,1076960;0,1076960;0,1076960;0,102096;102096,0" o:connectangles="0,0,0,0,0,0,0,0,0" textboxrect="0,0,466725,107696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3E0FE3" w:rsidRDefault="003E0FE3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9E72A6" w:rsidRPr="00FD2810" w:rsidRDefault="009E72A6" w:rsidP="003E0FE3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6A3573"/>
          <w:sz w:val="24"/>
          <w:szCs w:val="24"/>
          <w:rtl/>
          <w:lang w:bidi="fa-IR"/>
        </w:rPr>
      </w:pPr>
      <w:r w:rsidRPr="00FD2810">
        <w:rPr>
          <w:rFonts w:ascii="BMitraBold" w:cs="BMitraBold" w:hint="cs"/>
          <w:b/>
          <w:bCs/>
          <w:color w:val="6A3573"/>
          <w:sz w:val="32"/>
          <w:szCs w:val="32"/>
          <w:lang w:bidi="fa-IR"/>
        </w:rPr>
        <w:sym w:font="Wingdings 2" w:char="F066"/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  <w:r w:rsidR="00C7000E"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>بودجه ریزی عملیاتی</w:t>
      </w:r>
      <w:r>
        <w:rPr>
          <w:rFonts w:ascii="BMitraBold" w:cs="BMitraBold" w:hint="cs"/>
          <w:b/>
          <w:bCs/>
          <w:color w:val="6A3573"/>
          <w:sz w:val="32"/>
          <w:szCs w:val="32"/>
          <w:rtl/>
          <w:lang w:bidi="fa-IR"/>
        </w:rPr>
        <w:t xml:space="preserve"> </w:t>
      </w: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8038EA" w:rsidRDefault="008038EA" w:rsidP="008038E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8038EA" w:rsidRDefault="008038EA" w:rsidP="008038E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Shading1-Accent6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7415A" w:rsidRPr="00EF70AB" w:rsidRDefault="00C7000E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بودجه ریزی عملیاتی</w:t>
            </w: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0454DB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7415A" w:rsidTr="007741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Pr="00984B25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vAlign w:val="center"/>
          </w:tcPr>
          <w:p w:rsidR="0077415A" w:rsidRPr="00984B25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BBA4AB" w:themeColor="accent6" w:themeTint="99"/>
              <w:righ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BBA4AB" w:themeColor="accent6" w:themeTint="99"/>
            </w:tcBorders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D2C2C7" w:themeFill="accent6" w:themeFillTint="66"/>
            <w:vAlign w:val="center"/>
          </w:tcPr>
          <w:p w:rsidR="0077415A" w:rsidRDefault="0077415A" w:rsidP="0077415A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tbl>
      <w:tblPr>
        <w:tblStyle w:val="MediumGrid1-Accent6"/>
        <w:bidiVisual/>
        <w:tblW w:w="5000" w:type="pct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7415A" w:rsidTr="00774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</w:tcPr>
          <w:p w:rsidR="0077415A" w:rsidRPr="00EF70AB" w:rsidRDefault="0077415A" w:rsidP="0077415A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</w:tcPr>
          <w:p w:rsidR="0077415A" w:rsidRPr="00EF70AB" w:rsidRDefault="0077415A" w:rsidP="0077415A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7415A" w:rsidRDefault="0077415A" w:rsidP="0077415A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lang w:bidi="fa-IR"/>
        </w:rPr>
      </w:pPr>
    </w:p>
    <w:p w:rsidR="00CB73A3" w:rsidRDefault="00CB73A3" w:rsidP="001F37FA">
      <w:pPr>
        <w:bidi/>
        <w:jc w:val="left"/>
        <w:rPr>
          <w:rtl/>
        </w:rPr>
      </w:pPr>
    </w:p>
    <w:p w:rsidR="00C7000E" w:rsidRDefault="00573EF8" w:rsidP="00C7000E">
      <w:pPr>
        <w:bidi/>
        <w:jc w:val="left"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FEC1AC" wp14:editId="0E58EB08">
                <wp:simplePos x="0" y="0"/>
                <wp:positionH relativeFrom="column">
                  <wp:posOffset>-1353820</wp:posOffset>
                </wp:positionH>
                <wp:positionV relativeFrom="paragraph">
                  <wp:posOffset>-4445</wp:posOffset>
                </wp:positionV>
                <wp:extent cx="2011045" cy="852170"/>
                <wp:effectExtent l="65088" t="11112" r="73342" b="111443"/>
                <wp:wrapNone/>
                <wp:docPr id="89" name="Round Same Side Corner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11045" cy="852170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573EF8" w:rsidRDefault="00A07A52" w:rsidP="00573EF8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573EF8">
                              <w:rPr>
                                <w:rFonts w:cs="B Homa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دوره های آموزش شغلی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89" o:spid="_x0000_s1083" style="position:absolute;left:0;text-align:left;margin-left:-106.6pt;margin-top:-.35pt;width:158.35pt;height:67.1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1045,852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" adj="-11796480,,5400" path="m239673,l1771372,v132368,,239673,107305,239673,239673l2011045,852170r,l,852170r,l,239673c,107305,107305,,239673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39673,0;1771372,0;2011045,239673;2011045,852170;2011045,852170;0,852170;0,852170;0,239673;239673,0" o:connectangles="0,0,0,0,0,0,0,0,0" textboxrect="0,0,2011045,852170"/>
                <v:textbox>
                  <w:txbxContent>
                    <w:p w:rsidR="009010CE" w:rsidRPr="00573EF8" w:rsidRDefault="009010CE" w:rsidP="00573EF8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573EF8"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  <w:t>دوره های آموزش شغلی</w:t>
                      </w:r>
                    </w:p>
                  </w:txbxContent>
                </v:textbox>
              </v:shape>
            </w:pict>
          </mc:Fallback>
        </mc:AlternateContent>
      </w:r>
    </w:p>
    <w:p w:rsidR="00C7000E" w:rsidRDefault="00C7000E" w:rsidP="00C7000E">
      <w:pPr>
        <w:bidi/>
        <w:jc w:val="left"/>
        <w:rPr>
          <w:rtl/>
        </w:rPr>
      </w:pPr>
    </w:p>
    <w:p w:rsidR="00C7000E" w:rsidRDefault="00C7000E" w:rsidP="00C7000E">
      <w:pPr>
        <w:bidi/>
        <w:jc w:val="left"/>
        <w:rPr>
          <w:rtl/>
        </w:rPr>
      </w:pPr>
    </w:p>
    <w:p w:rsidR="00C7000E" w:rsidRDefault="00C7000E" w:rsidP="00C7000E">
      <w:pPr>
        <w:bidi/>
        <w:jc w:val="left"/>
        <w:rPr>
          <w:rtl/>
          <w:lang w:bidi="fa-IR"/>
        </w:rPr>
      </w:pPr>
    </w:p>
    <w:p w:rsidR="00C7000E" w:rsidRDefault="00C7000E" w:rsidP="00C7000E">
      <w:pPr>
        <w:bidi/>
        <w:jc w:val="left"/>
        <w:rPr>
          <w:rtl/>
        </w:rPr>
      </w:pPr>
    </w:p>
    <w:p w:rsidR="00C7000E" w:rsidRDefault="00573EF8" w:rsidP="00C7000E">
      <w:pPr>
        <w:bidi/>
        <w:jc w:val="left"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FAAF6EB" wp14:editId="1CCF61BA">
                <wp:simplePos x="0" y="0"/>
                <wp:positionH relativeFrom="column">
                  <wp:posOffset>-1295400</wp:posOffset>
                </wp:positionH>
                <wp:positionV relativeFrom="paragraph">
                  <wp:posOffset>78105</wp:posOffset>
                </wp:positionV>
                <wp:extent cx="1909445" cy="861695"/>
                <wp:effectExtent l="28575" t="28575" r="62230" b="100330"/>
                <wp:wrapNone/>
                <wp:docPr id="90" name="Round Same Side Corner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9445" cy="861695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573EF8" w:rsidRDefault="00A07A52" w:rsidP="00573EF8">
                            <w:pPr>
                              <w:rPr>
                                <w:rFonts w:cs="B Homa"/>
                                <w:sz w:val="24"/>
                                <w:szCs w:val="24"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3EF8">
                              <w:rPr>
                                <w:rFonts w:cs="B Homa" w:hint="cs"/>
                                <w:sz w:val="24"/>
                                <w:szCs w:val="24"/>
                                <w:rtl/>
                                <w:lang w:bidi="fa-IR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کارشناس و کاردان برنامه و بودجه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0" o:spid="_x0000_s1084" style="position:absolute;left:0;text-align:left;margin-left:-102pt;margin-top:6.15pt;width:150.35pt;height:67.8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9445,861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" adj="-11796480,,5400" path="m242352,l1667093,v133847,,242352,108505,242352,242352l1909445,861695r,l,861695r,l,242352c,108505,108505,,242352,xe" fillcolor="#ccbbc0 [1465]" strokecolor="#8d6974 [3209]">
                <v:fill color2="#ccbbc0 [1465]" rotate="t" angle="75" colors="0 #dbc9cd;19661f #ccb0b8;29491f #c8a6af;36045f #c7a7b0;47841f #ccb0b8;1 #dbc9cd" focus="100%" type="gradient"/>
                <v:stroke joinstyle="miter"/>
                <v:shadow on="t" color="black" opacity="26214f" origin=",.5" offset="0"/>
                <v:formulas/>
                <v:path arrowok="t" o:connecttype="custom" o:connectlocs="242352,0;1667093,0;1909445,242352;1909445,861695;1909445,861695;0,861695;0,861695;0,242352;242352,0" o:connectangles="0,0,0,0,0,0,0,0,0" textboxrect="0,0,1909445,861695"/>
                <v:textbox>
                  <w:txbxContent>
                    <w:p w:rsidR="009010CE" w:rsidRPr="00573EF8" w:rsidRDefault="009010CE" w:rsidP="00573EF8">
                      <w:pPr>
                        <w:rPr>
                          <w:rFonts w:cs="B Homa"/>
                          <w:sz w:val="24"/>
                          <w:szCs w:val="24"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3EF8">
                        <w:rPr>
                          <w:rFonts w:cs="B Homa" w:hint="cs"/>
                          <w:sz w:val="24"/>
                          <w:szCs w:val="24"/>
                          <w:rtl/>
                          <w:lang w:bidi="fa-IR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کارشناس و کاردان برنامه و بودجه</w:t>
                      </w:r>
                    </w:p>
                  </w:txbxContent>
                </v:textbox>
              </v:shape>
            </w:pict>
          </mc:Fallback>
        </mc:AlternateContent>
      </w:r>
    </w:p>
    <w:p w:rsidR="00C7000E" w:rsidRDefault="00C7000E" w:rsidP="00C7000E">
      <w:pPr>
        <w:bidi/>
        <w:jc w:val="left"/>
        <w:rPr>
          <w:rtl/>
        </w:rPr>
      </w:pPr>
    </w:p>
    <w:p w:rsidR="00C7000E" w:rsidRDefault="00C7000E" w:rsidP="00C7000E">
      <w:pPr>
        <w:bidi/>
        <w:jc w:val="left"/>
        <w:rPr>
          <w:rtl/>
        </w:rPr>
      </w:pPr>
    </w:p>
    <w:p w:rsidR="00C7000E" w:rsidRDefault="00C7000E" w:rsidP="00C7000E">
      <w:pPr>
        <w:bidi/>
        <w:jc w:val="left"/>
        <w:rPr>
          <w:rtl/>
        </w:rPr>
      </w:pPr>
    </w:p>
    <w:p w:rsidR="00D31A0D" w:rsidRDefault="00D31A0D" w:rsidP="00C7000E">
      <w:pPr>
        <w:bidi/>
        <w:jc w:val="left"/>
        <w:rPr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C201E7" wp14:editId="1CCFBCC8">
                <wp:simplePos x="0" y="0"/>
                <wp:positionH relativeFrom="column">
                  <wp:posOffset>180975</wp:posOffset>
                </wp:positionH>
                <wp:positionV relativeFrom="paragraph">
                  <wp:posOffset>9525</wp:posOffset>
                </wp:positionV>
                <wp:extent cx="400050" cy="976630"/>
                <wp:effectExtent l="57150" t="19050" r="76200" b="109220"/>
                <wp:wrapNone/>
                <wp:docPr id="91" name="Round Same Side Corner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97663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1" o:spid="_x0000_s1118" style="position:absolute;left:0;text-align:left;margin-left:14.25pt;margin-top:.75pt;width:31.5pt;height:76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976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" adj="-11796480,,5400" path="m91679,l308371,v50633,,91679,41046,91679,91679l400050,976630r,l,976630r,l,91679c,41046,41046,,91679,xe" fillcolor="#584248 [2025]" strokecolor="#8d6974 [3209]">
                <v:fill color2="#584248 [2025]" rotate="t" angle="75" colors="0 #73535d;19661f #8a606d;29491f #926472;36045f #926472;47841f #8a606d;1 #73535d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91679,0;308371,0;400050,91679;400050,976630;400050,976630;0,976630;0,976630;0,91679;91679,0" o:connectangles="0,0,0,0,0,0,0,0,0" textboxrect="0,0,400050,97663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B4B53" w:rsidP="00D31A0D">
      <w:pPr>
        <w:bidi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DD63EC" wp14:editId="384F1A91">
                <wp:simplePos x="1552575" y="24193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038600" cy="3905250"/>
                <wp:effectExtent l="57150" t="19050" r="76200" b="114300"/>
                <wp:wrapSquare wrapText="bothSides"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905250"/>
                        </a:xfrm>
                        <a:prstGeom prst="roundRect">
                          <a:avLst>
                            <a:gd name="adj" fmla="val 2408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1002">
                          <a:schemeClr val="l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B46B5" w:rsidRDefault="00A07A52" w:rsidP="002B46B5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MitraBold" w:cs="B Homa"/>
                                <w:b/>
                                <w:bCs/>
                                <w:color w:val="231F20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از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نشانه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هاي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دانشمند،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گزيده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گويي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و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دانستن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راه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وروش</w:t>
                            </w:r>
                            <w:r w:rsidRPr="002B46B5">
                              <w:rPr>
                                <w:rFonts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گفتگو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B46B5">
                              <w:rPr>
                                <w:rFonts w:ascii="BMitraBold" w:cs="B Homa" w:hint="cs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است</w:t>
                            </w:r>
                            <w:r w:rsidRPr="002B46B5">
                              <w:rPr>
                                <w:rFonts w:ascii="BMitraBold" w:cs="B Homa"/>
                                <w:b/>
                                <w:bCs/>
                                <w:caps/>
                                <w:color w:val="6F6F74" w:themeColor="accent1"/>
                                <w:sz w:val="48"/>
                                <w:szCs w:val="4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p w:rsidR="00A07A52" w:rsidRPr="00F6302F" w:rsidRDefault="00A07A52" w:rsidP="00F6302F">
                            <w:pPr>
                              <w:bidi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" o:spid="_x0000_s1085" style="position:absolute;left:0;text-align:left;margin-left:0;margin-top:0;width:318pt;height:307.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57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" strokecolor="#6f6f74 [3204]">
                <v:fill r:id="rId14" o:title="" recolor="t" rotate="t" type="frame"/>
                <v:imagedata recolortarget="white [3057]"/>
                <v:shadow on="t" color="black" opacity="26214f" origin=",.5" offset="0,1.1641mm"/>
                <v:textbox>
                  <w:txbxContent>
                    <w:p w:rsidR="009010CE" w:rsidRPr="002B46B5" w:rsidRDefault="009010CE" w:rsidP="002B46B5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MitraBold" w:cs="B Homa"/>
                          <w:b/>
                          <w:bCs/>
                          <w:color w:val="231F20"/>
                          <w:sz w:val="48"/>
                          <w:szCs w:val="48"/>
                          <w:lang w:bidi="fa-IR"/>
                        </w:rPr>
                      </w:pP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از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نشانه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هاي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دانشمند،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گزيده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گويي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و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دانستن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راه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وروش</w:t>
                      </w:r>
                      <w:r w:rsidRPr="002B46B5">
                        <w:rPr>
                          <w:rFonts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گفتگو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B46B5">
                        <w:rPr>
                          <w:rFonts w:ascii="BMitraBold" w:cs="B Homa" w:hint="cs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است</w:t>
                      </w:r>
                      <w:r w:rsidRPr="002B46B5">
                        <w:rPr>
                          <w:rFonts w:ascii="BMitraBold" w:cs="B Homa"/>
                          <w:b/>
                          <w:bCs/>
                          <w:caps/>
                          <w:color w:val="6F6F74" w:themeColor="accent1"/>
                          <w:sz w:val="48"/>
                          <w:szCs w:val="4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p w:rsidR="009010CE" w:rsidRPr="00F6302F" w:rsidRDefault="009010CE" w:rsidP="00F6302F">
                      <w:pPr>
                        <w:bidi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D31A0D" w:rsidRDefault="00D31A0D" w:rsidP="00D31A0D">
      <w:pPr>
        <w:bidi/>
        <w:jc w:val="left"/>
        <w:rPr>
          <w:rtl/>
          <w:lang w:bidi="fa-IR"/>
        </w:rPr>
      </w:pPr>
    </w:p>
    <w:p w:rsidR="00D31A0D" w:rsidRDefault="00D31A0D" w:rsidP="00D31A0D">
      <w:pPr>
        <w:bidi/>
        <w:jc w:val="left"/>
        <w:rPr>
          <w:rtl/>
          <w:lang w:bidi="fa-IR"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tabs>
          <w:tab w:val="left" w:pos="5835"/>
        </w:tabs>
        <w:bidi/>
        <w:jc w:val="left"/>
        <w:rPr>
          <w:rtl/>
        </w:rPr>
      </w:pPr>
      <w:r>
        <w:rPr>
          <w:rtl/>
        </w:rPr>
        <w:tab/>
      </w: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2B46B5" w:rsidP="00D31A0D">
      <w:pPr>
        <w:bidi/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FA5AAB" wp14:editId="67752FC8">
                <wp:simplePos x="0" y="0"/>
                <wp:positionH relativeFrom="column">
                  <wp:posOffset>1571625</wp:posOffset>
                </wp:positionH>
                <wp:positionV relativeFrom="paragraph">
                  <wp:posOffset>239395</wp:posOffset>
                </wp:positionV>
                <wp:extent cx="1428750" cy="1695450"/>
                <wp:effectExtent l="57150" t="19050" r="76200" b="114300"/>
                <wp:wrapNone/>
                <wp:docPr id="107" name="Su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695450"/>
                        </a:xfrm>
                        <a:prstGeom prst="sun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F6302F" w:rsidRDefault="00A07A52" w:rsidP="00F6302F">
                            <w:pPr>
                              <w:bidi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302F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امام</w:t>
                            </w:r>
                            <w:r w:rsidRPr="00F6302F">
                              <w:rPr>
                                <w:rFonts w:ascii="BMitraBold" w:cs="BMitraBol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6302F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حسين</w:t>
                            </w:r>
                            <w:r w:rsidRPr="00F6302F">
                              <w:rPr>
                                <w:rFonts w:ascii="BMitraBold" w:cs="BMitraBol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bidi="fa-IR"/>
                              </w:rPr>
                              <w:t xml:space="preserve"> )</w:t>
                            </w:r>
                            <w:r w:rsidRPr="00F6302F">
                              <w:rPr>
                                <w:rFonts w:ascii="BMitraBold" w:cs="BMitraBold" w:hint="cs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</w:t>
                            </w:r>
                            <w:r w:rsidRPr="00F6302F">
                              <w:rPr>
                                <w:rFonts w:ascii="BMitraBold" w:cs="BMitraBol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bidi="fa-IR"/>
                              </w:rPr>
                              <w:t>(</w:t>
                            </w:r>
                          </w:p>
                          <w:p w:rsidR="00A07A52" w:rsidRDefault="00A07A52" w:rsidP="00F63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107" o:spid="_x0000_s1086" type="#_x0000_t183" style="position:absolute;left:0;text-align:left;margin-left:123.75pt;margin-top:18.85pt;width:112.5pt;height:13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" fillcolor="#836e53 [2022]" strokecolor="#beae98 [3206]">
                <v:fill color2="#836e53 [2022]" rotate="t" angle="75" colors="0 #9c8d79;19661f #b9a68d;29491f #c3af93;36045f #c3af93;47841f #b9a68d;1 #9c8d79" focus="100%" type="gradient"/>
                <v:shadow on="t" color="black" opacity="26214f" origin=",.5" offset="0,1.1641mm"/>
                <v:textbox>
                  <w:txbxContent>
                    <w:p w:rsidR="009010CE" w:rsidRPr="00F6302F" w:rsidRDefault="009010CE" w:rsidP="00F6302F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6302F">
                        <w:rPr>
                          <w:rFonts w:ascii="BMitraBold" w:cs="BMitraBold" w:hint="cs"/>
                          <w:b/>
                          <w:bCs/>
                          <w:color w:val="231F20"/>
                          <w:sz w:val="20"/>
                          <w:szCs w:val="20"/>
                          <w:rtl/>
                          <w:lang w:bidi="fa-IR"/>
                        </w:rPr>
                        <w:t>امام</w:t>
                      </w:r>
                      <w:r w:rsidRPr="00F6302F">
                        <w:rPr>
                          <w:rFonts w:ascii="BMitraBold" w:cs="BMitraBold"/>
                          <w:b/>
                          <w:bCs/>
                          <w:color w:val="231F2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6302F">
                        <w:rPr>
                          <w:rFonts w:ascii="BMitraBold" w:cs="BMitraBold" w:hint="cs"/>
                          <w:b/>
                          <w:bCs/>
                          <w:color w:val="231F20"/>
                          <w:sz w:val="20"/>
                          <w:szCs w:val="20"/>
                          <w:rtl/>
                          <w:lang w:bidi="fa-IR"/>
                        </w:rPr>
                        <w:t>حسين</w:t>
                      </w:r>
                      <w:r w:rsidRPr="00F6302F">
                        <w:rPr>
                          <w:rFonts w:ascii="BMitraBold" w:cs="BMitraBold"/>
                          <w:b/>
                          <w:bCs/>
                          <w:color w:val="231F20"/>
                          <w:sz w:val="20"/>
                          <w:szCs w:val="20"/>
                          <w:lang w:bidi="fa-IR"/>
                        </w:rPr>
                        <w:t xml:space="preserve"> )</w:t>
                      </w:r>
                      <w:r w:rsidRPr="00F6302F">
                        <w:rPr>
                          <w:rFonts w:ascii="BMitraBold" w:cs="BMitraBold" w:hint="cs"/>
                          <w:b/>
                          <w:bCs/>
                          <w:color w:val="231F20"/>
                          <w:sz w:val="20"/>
                          <w:szCs w:val="20"/>
                          <w:rtl/>
                          <w:lang w:bidi="fa-IR"/>
                        </w:rPr>
                        <w:t>ع</w:t>
                      </w:r>
                      <w:r w:rsidRPr="00F6302F">
                        <w:rPr>
                          <w:rFonts w:ascii="BMitraBold" w:cs="BMitraBold"/>
                          <w:b/>
                          <w:bCs/>
                          <w:color w:val="231F20"/>
                          <w:sz w:val="20"/>
                          <w:szCs w:val="20"/>
                          <w:lang w:bidi="fa-IR"/>
                        </w:rPr>
                        <w:t>(</w:t>
                      </w:r>
                    </w:p>
                    <w:p w:rsidR="009010CE" w:rsidRDefault="009010CE" w:rsidP="00F6302F"/>
                  </w:txbxContent>
                </v:textbox>
              </v:shape>
            </w:pict>
          </mc:Fallback>
        </mc:AlternateContent>
      </w: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D31A0D" w:rsidRDefault="00D31A0D" w:rsidP="00D31A0D">
      <w:pPr>
        <w:bidi/>
        <w:jc w:val="left"/>
        <w:rPr>
          <w:rtl/>
        </w:rPr>
      </w:pPr>
    </w:p>
    <w:p w:rsidR="00C7000E" w:rsidRDefault="00441FC1" w:rsidP="00D31A0D">
      <w:pPr>
        <w:bidi/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171450</wp:posOffset>
                </wp:positionV>
                <wp:extent cx="419100" cy="981075"/>
                <wp:effectExtent l="57150" t="19050" r="76200" b="123825"/>
                <wp:wrapNone/>
                <wp:docPr id="105" name="Round Same Side Corner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81075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Pr="00441FC1" w:rsidRDefault="00441FC1" w:rsidP="00441FC1">
                            <w:pPr>
                              <w:rPr>
                                <w:rFonts w:hint="cs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441FC1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05" o:spid="_x0000_s1121" style="position:absolute;left:0;text-align:left;margin-left:-15pt;margin-top:13.5pt;width:33pt;height:7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" adj="-11796480,,5400" path="m100412,l318688,v55456,,100412,44956,100412,100412l419100,981075r,l,981075r,l,100412c,44956,44956,,100412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0412,0;318688,0;419100,100412;419100,981075;419100,981075;0,981075;0,981075;0,100412;100412,0" o:connectangles="0,0,0,0,0,0,0,0,0" textboxrect="0,0,419100,981075"/>
                <v:textbox>
                  <w:txbxContent>
                    <w:p w:rsidR="00441FC1" w:rsidRPr="00441FC1" w:rsidRDefault="00441FC1" w:rsidP="00441FC1">
                      <w:pPr>
                        <w:rPr>
                          <w:rFonts w:hint="cs"/>
                          <w:sz w:val="24"/>
                          <w:szCs w:val="24"/>
                          <w:lang w:bidi="fa-IR"/>
                        </w:rPr>
                      </w:pPr>
                      <w:r w:rsidRPr="00441FC1">
                        <w:rPr>
                          <w:rFonts w:hint="cs"/>
                          <w:sz w:val="24"/>
                          <w:szCs w:val="24"/>
                          <w:rtl/>
                          <w:lang w:bidi="fa-IR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</w:p>
    <w:p w:rsidR="00CB73A3" w:rsidRDefault="00DB4B53" w:rsidP="008D6C76">
      <w:pPr>
        <w:tabs>
          <w:tab w:val="left" w:pos="405"/>
          <w:tab w:val="center" w:pos="5040"/>
        </w:tabs>
        <w:bidi/>
        <w:jc w:val="left"/>
        <w:rPr>
          <w:rtl/>
        </w:rPr>
      </w:pPr>
      <w:r>
        <w:rPr>
          <w:noProof/>
          <w:rtl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933450</wp:posOffset>
                </wp:positionV>
                <wp:extent cx="6400800" cy="514350"/>
                <wp:effectExtent l="57150" t="19050" r="76200" b="114300"/>
                <wp:wrapNone/>
                <wp:docPr id="106" name="Flowchart: Termina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143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D31A0D" w:rsidRDefault="00A07A52" w:rsidP="00DB4B53">
                            <w:pPr>
                              <w:rPr>
                                <w:rFonts w:cs="B Titr"/>
                                <w:lang w:bidi="fa-IR"/>
                              </w:rPr>
                            </w:pPr>
                            <w:r w:rsidRPr="00D31A0D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بخش سوم : پودمان های آموزش عمومی</w:t>
                            </w:r>
                          </w:p>
                          <w:p w:rsidR="00A07A52" w:rsidRDefault="00A07A52" w:rsidP="00DB4B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06" o:spid="_x0000_s1087" type="#_x0000_t116" style="position:absolute;left:0;text-align:left;margin-left:0;margin-top:73.5pt;width:7in;height:4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" fillcolor="#836e53 [2022]" strokecolor="#beae98 [3206]">
                <v:fill color2="#836e53 [2022]" rotate="t" angle="75" colors="0 #9c8d79;19661f #b9a68d;29491f #c3af93;36045f #c3af93;47841f #b9a68d;1 #9c8d79" focus="100%" type="gradient"/>
                <v:shadow on="t" color="black" opacity="26214f" origin=",.5" offset="0,1.1641mm"/>
                <v:textbox>
                  <w:txbxContent>
                    <w:p w:rsidR="009010CE" w:rsidRPr="00D31A0D" w:rsidRDefault="009010CE" w:rsidP="00DB4B53">
                      <w:pPr>
                        <w:rPr>
                          <w:rFonts w:cs="B Titr"/>
                          <w:lang w:bidi="fa-IR"/>
                        </w:rPr>
                      </w:pPr>
                      <w:r w:rsidRPr="00D31A0D">
                        <w:rPr>
                          <w:rFonts w:cs="B Titr" w:hint="cs"/>
                          <w:rtl/>
                          <w:lang w:bidi="fa-IR"/>
                        </w:rPr>
                        <w:t>بخش سوم : پودمان های آموزش عمومی</w:t>
                      </w:r>
                    </w:p>
                    <w:p w:rsidR="009010CE" w:rsidRDefault="009010CE" w:rsidP="00DB4B53"/>
                  </w:txbxContent>
                </v:textbox>
              </v:shape>
            </w:pict>
          </mc:Fallback>
        </mc:AlternateContent>
      </w:r>
      <w:r w:rsidR="008D6C76">
        <w:rPr>
          <w:rtl/>
          <w:lang w:bidi="fa-IR"/>
        </w:rPr>
        <w:tab/>
      </w:r>
    </w:p>
    <w:p w:rsidR="00D31A0D" w:rsidRDefault="00D31A0D" w:rsidP="00D31A0D">
      <w:pPr>
        <w:tabs>
          <w:tab w:val="left" w:pos="405"/>
          <w:tab w:val="center" w:pos="5040"/>
        </w:tabs>
        <w:bidi/>
        <w:jc w:val="left"/>
        <w:rPr>
          <w:rtl/>
        </w:rPr>
      </w:pPr>
    </w:p>
    <w:p w:rsidR="008D6C76" w:rsidRPr="00F6302F" w:rsidRDefault="008D6C76" w:rsidP="00D31A0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 Titr"/>
          <w:b/>
          <w:bCs/>
          <w:color w:val="897550" w:themeColor="background2" w:themeShade="80"/>
          <w:sz w:val="32"/>
          <w:szCs w:val="32"/>
          <w:rtl/>
          <w:lang w:bidi="fa-IR"/>
        </w:rPr>
      </w:pPr>
      <w:r w:rsidRPr="00F6302F">
        <w:rPr>
          <w:rFonts w:ascii="BMitraBold" w:cs="B Titr" w:hint="cs"/>
          <w:b/>
          <w:bCs/>
          <w:color w:val="897550" w:themeColor="background2" w:themeShade="80"/>
          <w:sz w:val="32"/>
          <w:szCs w:val="32"/>
          <w:rtl/>
          <w:lang w:bidi="fa-IR"/>
        </w:rPr>
        <w:t>دوره</w:t>
      </w:r>
      <w:r w:rsidRPr="00F6302F">
        <w:rPr>
          <w:rFonts w:ascii="BMitraBold" w:cs="B Titr"/>
          <w:b/>
          <w:bCs/>
          <w:color w:val="897550" w:themeColor="background2" w:themeShade="80"/>
          <w:sz w:val="32"/>
          <w:szCs w:val="32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32"/>
          <w:szCs w:val="32"/>
          <w:rtl/>
          <w:lang w:bidi="fa-IR"/>
        </w:rPr>
        <w:t>هاي</w:t>
      </w:r>
      <w:r w:rsidRPr="00F6302F">
        <w:rPr>
          <w:rFonts w:ascii="BMitraBold" w:cs="B Titr"/>
          <w:b/>
          <w:bCs/>
          <w:color w:val="897550" w:themeColor="background2" w:themeShade="80"/>
          <w:sz w:val="32"/>
          <w:szCs w:val="32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32"/>
          <w:szCs w:val="32"/>
          <w:rtl/>
          <w:lang w:bidi="fa-IR"/>
        </w:rPr>
        <w:t>آموزشي</w:t>
      </w:r>
      <w:r w:rsidRPr="00F6302F">
        <w:rPr>
          <w:rFonts w:ascii="BMitraBold" w:cs="B Titr"/>
          <w:b/>
          <w:bCs/>
          <w:color w:val="897550" w:themeColor="background2" w:themeShade="80"/>
          <w:sz w:val="32"/>
          <w:szCs w:val="32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32"/>
          <w:szCs w:val="32"/>
          <w:rtl/>
          <w:lang w:bidi="fa-IR"/>
        </w:rPr>
        <w:t>عمومي</w:t>
      </w:r>
    </w:p>
    <w:p w:rsidR="00A76B73" w:rsidRDefault="00A76B73" w:rsidP="00A76B7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000000"/>
          <w:sz w:val="32"/>
          <w:szCs w:val="32"/>
          <w:rtl/>
          <w:lang w:bidi="fa-IR"/>
        </w:rPr>
      </w:pPr>
    </w:p>
    <w:p w:rsidR="008D6C76" w:rsidRPr="00A76B73" w:rsidRDefault="008D6C76" w:rsidP="00422006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هدف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بالا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بردن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توان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فرهنگي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منظور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افزايش توان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تخصصي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رشد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فضايل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اخلاقي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طراحي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اجرا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گردند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موجب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بند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3</w:t>
      </w:r>
      <w:r w:rsidR="00422006">
        <w:rPr>
          <w:rFonts w:ascii="BMitra" w:cs="B Mitra" w:hint="cs"/>
          <w:color w:val="000000"/>
          <w:sz w:val="28"/>
          <w:szCs w:val="28"/>
          <w:rtl/>
          <w:lang w:bidi="fa-IR"/>
        </w:rPr>
        <w:t>/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ج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جامع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 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مزبور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دسته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تقسيم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شوند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كليه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مشمول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هماهنگ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پرداخت 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توانند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بين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حداكثر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70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ساعت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گواهينامه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تخصصي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MinionPro-Regular" w:hAnsi="MinionPro-Regular" w:cs="B Mitra"/>
          <w:color w:val="000000"/>
          <w:sz w:val="28"/>
          <w:szCs w:val="28"/>
          <w:lang w:bidi="fa-IR"/>
        </w:rPr>
        <w:t xml:space="preserve">–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پژوهشي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218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ساعت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براي گواهينامه</w:t>
      </w:r>
      <w:r w:rsidRPr="00A76B73">
        <w:rPr>
          <w:rFonts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تخصصي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368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ساعت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گواهينامه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مهارتي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انتخاب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نمايند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>.</w:t>
      </w:r>
    </w:p>
    <w:p w:rsidR="008D6C76" w:rsidRPr="00A76B73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</w:p>
    <w:p w:rsidR="008D6C76" w:rsidRPr="00F6302F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Titr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الف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-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هاي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توانمندي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هاي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عمومي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8D6C76" w:rsidRPr="00A76B73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آموزشهايي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اطلاق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مستخدمين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طول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خدمت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منظور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افزايش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توان تخصصي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سازگاري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محيط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جديد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ارائه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اين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توان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جهت</w:t>
      </w:r>
      <w:r w:rsidR="00A76B73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سازگاري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محيط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شرايط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جديد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افزايش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يابد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اساس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بخشنامه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شماره</w:t>
      </w:r>
      <w:r w:rsidR="00A76B73" w:rsidRPr="00A76B73">
        <w:rPr>
          <w:rFonts w:cs="B Mitra"/>
          <w:color w:val="000000"/>
          <w:sz w:val="28"/>
          <w:szCs w:val="28"/>
          <w:lang w:bidi="fa-IR"/>
        </w:rPr>
        <w:t>/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96358</w:t>
      </w:r>
      <w:r w:rsidR="00A76B73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1803مورخ 21/5/82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مربوط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توجه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نياز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روز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افزون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زبان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انگليسي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="00A76B73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خود،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دوره</w:t>
      </w:r>
      <w:r w:rsidR="00A76B73" w:rsidRPr="00A76B73">
        <w:rPr>
          <w:rFonts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مزبور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سال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1390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صورت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غيرحضوري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پيش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بيني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شده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است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>.</w:t>
      </w:r>
    </w:p>
    <w:p w:rsidR="008D6C76" w:rsidRPr="00F6302F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897550" w:themeColor="background2" w:themeShade="80"/>
          <w:sz w:val="28"/>
          <w:szCs w:val="28"/>
          <w:lang w:bidi="fa-IR"/>
        </w:rPr>
      </w:pPr>
    </w:p>
    <w:p w:rsidR="008D6C76" w:rsidRPr="00F6302F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Titr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ب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-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هاي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فرهنگي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و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اجتماعي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8D6C76" w:rsidRPr="00A76B73" w:rsidRDefault="00D31A0D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1C7B0FD" wp14:editId="34DD9EC5">
                <wp:simplePos x="0" y="0"/>
                <wp:positionH relativeFrom="column">
                  <wp:posOffset>-123825</wp:posOffset>
                </wp:positionH>
                <wp:positionV relativeFrom="paragraph">
                  <wp:posOffset>1588770</wp:posOffset>
                </wp:positionV>
                <wp:extent cx="419100" cy="981075"/>
                <wp:effectExtent l="57150" t="19050" r="76200" b="123825"/>
                <wp:wrapNone/>
                <wp:docPr id="95" name="Round Same Side Corner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81075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5" o:spid="_x0000_s1123" style="position:absolute;left:0;text-align:left;margin-left:-9.75pt;margin-top:125.1pt;width:33pt;height:7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" adj="-11796480,,5400" path="m109142,l309958,v60277,,109142,48865,109142,109142l419100,981075r,l,981075r,l,109142c,48865,48865,,109142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9142,0;309958,0;419100,109142;419100,981075;419100,981075;0,981075;0,981075;0,109142;109142,0" o:connectangles="0,0,0,0,0,0,0,0,0" textboxrect="0,0,419100,981075"/>
                <v:textbox>
                  <w:txbxContent>
                    <w:p w:rsidR="00441FC1" w:rsidRDefault="00441FC1" w:rsidP="00441FC1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اطلاق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مستخدمين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طول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خدمت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خود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منظور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رشد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فضايل اخلاقي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،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فرهنگ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پذيري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بهينه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سازي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روابط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ارائه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.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اين دوره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آگاهي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لازم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زمينه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فرهنگ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اسلامي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منظور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رشد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فضايل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اخلاقي،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فرهنگ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سازي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بهبود روابط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انساني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ارائه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گردد</w:t>
      </w:r>
      <w:r w:rsidR="008D6C76"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)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لازم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بذكر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است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اكثر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دوره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هاي</w:t>
      </w:r>
      <w:r w:rsidR="008D6C76"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فرهنگي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و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اجتماعي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به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صورت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آزمون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هاي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غير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حضوري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برگزار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خواهند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 xml:space="preserve"> </w:t>
      </w:r>
      <w:r w:rsidR="008D6C76" w:rsidRPr="00A76B73">
        <w:rPr>
          <w:rFonts w:ascii="BMitraBold" w:cs="B Mitra" w:hint="cs"/>
          <w:b/>
          <w:bCs/>
          <w:color w:val="000000"/>
          <w:sz w:val="28"/>
          <w:szCs w:val="28"/>
          <w:rtl/>
          <w:lang w:bidi="fa-IR"/>
        </w:rPr>
        <w:t>گرديد</w:t>
      </w:r>
      <w:r w:rsidR="008D6C76" w:rsidRPr="00A76B73">
        <w:rPr>
          <w:rFonts w:ascii="BMitraBold" w:cs="B Mitra"/>
          <w:b/>
          <w:bCs/>
          <w:color w:val="000000"/>
          <w:sz w:val="28"/>
          <w:szCs w:val="28"/>
          <w:lang w:bidi="fa-IR"/>
        </w:rPr>
        <w:t>(.</w:t>
      </w:r>
    </w:p>
    <w:p w:rsidR="008D6C76" w:rsidRPr="00F6302F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Bold" w:cs="B Titr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lastRenderedPageBreak/>
        <w:t>ج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-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هاي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فناوري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اطلاعات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)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مهارتهاي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هفتگانه</w:t>
      </w:r>
      <w:r w:rsidRPr="00F6302F">
        <w:rPr>
          <w:rFonts w:ascii="BMitraBold" w:cs="B Titr"/>
          <w:b/>
          <w:bCs/>
          <w:color w:val="897550" w:themeColor="background2" w:themeShade="80"/>
          <w:sz w:val="28"/>
          <w:szCs w:val="28"/>
          <w:lang w:bidi="fa-IR"/>
        </w:rPr>
        <w:t xml:space="preserve"> (</w:t>
      </w:r>
      <w:r w:rsidRPr="00F6302F">
        <w:rPr>
          <w:rFonts w:ascii="BMitraBold" w:cs="B Titr" w:hint="cs"/>
          <w:b/>
          <w:bCs/>
          <w:color w:val="897550" w:themeColor="background2" w:themeShade="80"/>
          <w:sz w:val="28"/>
          <w:szCs w:val="28"/>
          <w:rtl/>
          <w:lang w:bidi="fa-IR"/>
        </w:rPr>
        <w:t>:</w:t>
      </w:r>
    </w:p>
    <w:p w:rsidR="00EF40EC" w:rsidRPr="00A76B73" w:rsidRDefault="008D6C76" w:rsidP="00A76B73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BMitra" w:cs="B Mitra"/>
          <w:color w:val="000000"/>
          <w:sz w:val="28"/>
          <w:szCs w:val="28"/>
          <w:lang w:bidi="fa-IR"/>
        </w:rPr>
      </w:pP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اجراي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ماده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15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مصوبه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شماره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013/ 722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ط مورخ 22/4/1381شوراي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عالي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موضوع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تحقق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الكترونيك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دولت،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برنامه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آموزشي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فناوري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اطلاعات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قالب هفت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مهارت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رايانه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صورت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حضوري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غير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حضوري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خوداظهاري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(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مراكز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مجاز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آزمون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مورد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تأييد اطلاعات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مربوط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مراكز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مجاز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برگزاري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مهارت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هف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تگانه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كاركنان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صفحه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134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درج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شده، اجرا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مي</w:t>
      </w:r>
      <w:r w:rsidRPr="00A76B73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A76B73">
        <w:rPr>
          <w:rFonts w:ascii="BMitra" w:cs="B Mitra" w:hint="cs"/>
          <w:color w:val="000000"/>
          <w:sz w:val="28"/>
          <w:szCs w:val="28"/>
          <w:rtl/>
          <w:lang w:bidi="fa-IR"/>
        </w:rPr>
        <w:t>گردند.</w:t>
      </w:r>
    </w:p>
    <w:p w:rsidR="00EF40EC" w:rsidRPr="00A76B73" w:rsidRDefault="00EF40EC" w:rsidP="00A76B73">
      <w:pPr>
        <w:tabs>
          <w:tab w:val="left" w:pos="7020"/>
        </w:tabs>
        <w:bidi/>
        <w:spacing w:line="360" w:lineRule="auto"/>
        <w:jc w:val="lowKashida"/>
        <w:rPr>
          <w:rFonts w:cs="B Mitra"/>
        </w:rPr>
      </w:pPr>
    </w:p>
    <w:p w:rsidR="00EF40EC" w:rsidRPr="00A76B73" w:rsidRDefault="00EF40EC" w:rsidP="00A76B73">
      <w:pPr>
        <w:tabs>
          <w:tab w:val="left" w:pos="7020"/>
        </w:tabs>
        <w:bidi/>
        <w:spacing w:line="360" w:lineRule="auto"/>
        <w:jc w:val="lowKashida"/>
        <w:rPr>
          <w:rFonts w:cs="B Mitra"/>
        </w:rPr>
      </w:pPr>
    </w:p>
    <w:p w:rsidR="00EF40EC" w:rsidRPr="00A76B73" w:rsidRDefault="00EF40EC" w:rsidP="00A76B73">
      <w:pPr>
        <w:tabs>
          <w:tab w:val="left" w:pos="7020"/>
        </w:tabs>
        <w:bidi/>
        <w:spacing w:line="360" w:lineRule="auto"/>
        <w:jc w:val="lowKashida"/>
        <w:rPr>
          <w:rFonts w:cs="B Mitra"/>
          <w:rtl/>
        </w:rPr>
      </w:pPr>
    </w:p>
    <w:p w:rsidR="00CB0C53" w:rsidRPr="00A76B73" w:rsidRDefault="00CB0C53" w:rsidP="00A76B73">
      <w:pPr>
        <w:tabs>
          <w:tab w:val="left" w:pos="7020"/>
        </w:tabs>
        <w:bidi/>
        <w:spacing w:line="360" w:lineRule="auto"/>
        <w:jc w:val="lowKashida"/>
        <w:rPr>
          <w:rFonts w:cs="B Mitra"/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A76B73">
      <w:pPr>
        <w:tabs>
          <w:tab w:val="left" w:pos="7020"/>
        </w:tabs>
        <w:jc w:val="righ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D31A0D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CA1D44" wp14:editId="55D192A4">
                <wp:simplePos x="0" y="0"/>
                <wp:positionH relativeFrom="column">
                  <wp:posOffset>-295275</wp:posOffset>
                </wp:positionH>
                <wp:positionV relativeFrom="paragraph">
                  <wp:posOffset>300355</wp:posOffset>
                </wp:positionV>
                <wp:extent cx="419100" cy="962025"/>
                <wp:effectExtent l="57150" t="19050" r="76200" b="123825"/>
                <wp:wrapNone/>
                <wp:docPr id="96" name="Round Same Side Corner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62025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96" o:spid="_x0000_s1124" style="position:absolute;margin-left:-23.25pt;margin-top:23.65pt;width:33pt;height:7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962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" adj="-11796480,,5400" path="m100412,l318688,v55456,,100412,44956,100412,100412l419100,962025r,l,962025r,l,100412c,44956,44956,,100412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0412,0;318688,0;419100,100412;419100,962025;419100,962025;0,962025;0,962025;0,100412;100412,0" o:connectangles="0,0,0,0,0,0,0,0,0" textboxrect="0,0,419100,962025"/>
                <v:textbox>
                  <w:txbxContent>
                    <w:p w:rsidR="00441FC1" w:rsidRDefault="00441FC1" w:rsidP="00441FC1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2B46B5" w:rsidRPr="002B46B5" w:rsidRDefault="002B46B5" w:rsidP="002B46B5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روخوانی و روانخوانی قرآن کریم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2B46B5" w:rsidTr="002B4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2B46B5" w:rsidRPr="00EF70AB" w:rsidRDefault="002B46B5" w:rsidP="002B46B5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2B46B5" w:rsidRPr="00EF70AB" w:rsidRDefault="00A567E4" w:rsidP="002B46B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روخوانی و روانخوانی قران کریم</w:t>
            </w:r>
          </w:p>
        </w:tc>
      </w:tr>
      <w:tr w:rsidR="002B46B5" w:rsidTr="002B4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EF70AB" w:rsidRDefault="002B46B5" w:rsidP="002B46B5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2B46B5" w:rsidTr="002B46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2B46B5" w:rsidRDefault="00AD27C9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2B46B5" w:rsidTr="002B4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AD27C9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2B46B5" w:rsidTr="002B46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Pr="00984B25" w:rsidRDefault="002B46B5" w:rsidP="002B46B5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2B46B5" w:rsidRPr="00984B2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2B46B5" w:rsidRDefault="002B46B5" w:rsidP="002B46B5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2B46B5" w:rsidTr="002B4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2B46B5" w:rsidRPr="00EF70AB" w:rsidRDefault="002B46B5" w:rsidP="002B46B5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2B46B5" w:rsidRPr="00EF70AB" w:rsidRDefault="002B46B5" w:rsidP="002B46B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2B46B5" w:rsidRPr="00EF70AB" w:rsidRDefault="002B46B5" w:rsidP="002B46B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2B46B5" w:rsidRPr="00EF70AB" w:rsidRDefault="002B46B5" w:rsidP="002B46B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2B46B5" w:rsidRPr="00EF70AB" w:rsidRDefault="002B46B5" w:rsidP="002B46B5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2B46B5" w:rsidRDefault="002B46B5" w:rsidP="002B46B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810889" w:rsidRPr="00FC386E" w:rsidRDefault="00FC386E" w:rsidP="00810889">
      <w:pPr>
        <w:tabs>
          <w:tab w:val="left" w:pos="7020"/>
        </w:tabs>
        <w:bidi/>
        <w:jc w:val="left"/>
        <w:rPr>
          <w:color w:val="897550" w:themeColor="background2" w:themeShade="80"/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95CC10F" wp14:editId="36673EE8">
                <wp:simplePos x="0" y="0"/>
                <wp:positionH relativeFrom="column">
                  <wp:posOffset>-1454785</wp:posOffset>
                </wp:positionH>
                <wp:positionV relativeFrom="paragraph">
                  <wp:posOffset>193675</wp:posOffset>
                </wp:positionV>
                <wp:extent cx="2095500" cy="819150"/>
                <wp:effectExtent l="47625" t="28575" r="85725" b="123825"/>
                <wp:wrapNone/>
                <wp:docPr id="108" name="Round Same Side Corner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95500" cy="819150"/>
                        </a:xfrm>
                        <a:prstGeom prst="round2SameRect">
                          <a:avLst>
                            <a:gd name="adj1" fmla="val 3020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08" o:spid="_x0000_s1088" style="position:absolute;left:0;text-align:left;margin-left:-114.55pt;margin-top:15.25pt;width:165pt;height:64.5pt;rotation: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" adj="-11796480,,5400" path="m247457,l1848043,v136667,,247457,110790,247457,247457l2095500,819150r,l,819150r,l,247457c,110790,110790,,247457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47457,0;1848043,0;2095500,247457;2095500,819150;2095500,819150;0,819150;0,819150;0,247457;247457,0" o:connectangles="0,0,0,0,0,0,0,0,0" textboxrect="0,0,2095500,819150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  <w:r w:rsidR="00810889" w:rsidRPr="00FC386E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="00810889" w:rsidRPr="00FC386E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="00810889" w:rsidRPr="00FC386E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="00810889" w:rsidRPr="00FC386E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CB0C53" w:rsidRDefault="002B46B5" w:rsidP="00EF40EC">
      <w:pPr>
        <w:tabs>
          <w:tab w:val="left" w:pos="7020"/>
        </w:tabs>
        <w:jc w:val="left"/>
      </w:pPr>
      <w:r>
        <w:t xml:space="preserve"> </w:t>
      </w:r>
    </w:p>
    <w:p w:rsidR="002B46B5" w:rsidRDefault="002B46B5" w:rsidP="00EF40EC">
      <w:pPr>
        <w:tabs>
          <w:tab w:val="left" w:pos="7020"/>
        </w:tabs>
        <w:jc w:val="left"/>
      </w:pPr>
    </w:p>
    <w:p w:rsidR="00FC386E" w:rsidRPr="00FC386E" w:rsidRDefault="00FC386E" w:rsidP="00FC386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Mitra" w:cs="B Mitra"/>
          <w:color w:val="897550" w:themeColor="background2" w:themeShade="80"/>
          <w:sz w:val="28"/>
          <w:szCs w:val="28"/>
          <w:rtl/>
          <w:lang w:bidi="fa-IR"/>
        </w:rPr>
      </w:pPr>
      <w:r w:rsidRPr="00FC386E">
        <w:rPr>
          <w:rFonts w:ascii="BMitra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 w:rsidRPr="00FC386E">
        <w:rPr>
          <w:rFonts w:ascii="BMitraBold" w:cs="BMitraBold"/>
          <w:b/>
          <w:bCs/>
          <w:color w:val="897550" w:themeColor="background2" w:themeShade="80"/>
          <w:sz w:val="26"/>
          <w:szCs w:val="26"/>
          <w:lang w:bidi="fa-IR"/>
        </w:rPr>
        <w:t>:</w:t>
      </w:r>
      <w:r w:rsidRPr="00FC386E">
        <w:rPr>
          <w:rFonts w:ascii="BMitraBold" w:cs="BMitraBold"/>
          <w:b/>
          <w:bCs/>
          <w:sz w:val="26"/>
          <w:szCs w:val="26"/>
          <w:lang w:bidi="fa-IR"/>
        </w:rPr>
        <w:t xml:space="preserve"> </w:t>
      </w:r>
      <w:r w:rsidRPr="00FC386E">
        <w:rPr>
          <w:rFonts w:ascii="BMitra" w:cs="BMitra"/>
          <w:sz w:val="24"/>
          <w:szCs w:val="24"/>
          <w:lang w:bidi="fa-IR"/>
        </w:rPr>
        <w:t xml:space="preserve">160000 </w:t>
      </w:r>
      <w:r w:rsidRPr="00FC386E">
        <w:rPr>
          <w:rFonts w:ascii="BMitra" w:cs="BMitra" w:hint="cs"/>
          <w:sz w:val="24"/>
          <w:szCs w:val="24"/>
          <w:rtl/>
          <w:lang w:bidi="fa-IR"/>
        </w:rPr>
        <w:t>ريال</w:t>
      </w: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34002E" w:rsidP="00EF40EC">
      <w:pPr>
        <w:tabs>
          <w:tab w:val="left" w:pos="7020"/>
        </w:tabs>
        <w:jc w:val="left"/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777E47" wp14:editId="343455EA">
                <wp:simplePos x="0" y="0"/>
                <wp:positionH relativeFrom="column">
                  <wp:posOffset>-1255396</wp:posOffset>
                </wp:positionH>
                <wp:positionV relativeFrom="paragraph">
                  <wp:posOffset>57150</wp:posOffset>
                </wp:positionV>
                <wp:extent cx="1758315" cy="744855"/>
                <wp:effectExtent l="30480" t="26670" r="62865" b="100965"/>
                <wp:wrapNone/>
                <wp:docPr id="110" name="Round Same Side Corner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8315" cy="744855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فرهنگی و اجتماعی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0" o:spid="_x0000_s1089" style="position:absolute;margin-left:-98.85pt;margin-top:4.5pt;width:138.45pt;height:58.65pt;rotation: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58315,744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" adj="-11796480,,5400" path="m162937,l1595378,v89988,,162937,72949,162937,162937l1758315,744855r,l,744855r,l,162937c,72949,72949,,162937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62937,0;1595378,0;1758315,162937;1758315,744855;1758315,744855;0,744855;0,744855;0,162937;162937,0" o:connectangles="0,0,0,0,0,0,0,0,0" textboxrect="0,0,1758315,744855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فرهنگی و اجتماعی</w:t>
                      </w:r>
                    </w:p>
                  </w:txbxContent>
                </v:textbox>
              </v:shape>
            </w:pict>
          </mc:Fallback>
        </mc:AlternateContent>
      </w: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FC386E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3F4EF0" wp14:editId="2CC40B9B">
                <wp:simplePos x="0" y="0"/>
                <wp:positionH relativeFrom="column">
                  <wp:posOffset>-66675</wp:posOffset>
                </wp:positionH>
                <wp:positionV relativeFrom="paragraph">
                  <wp:posOffset>190500</wp:posOffset>
                </wp:positionV>
                <wp:extent cx="428625" cy="1009650"/>
                <wp:effectExtent l="57150" t="19050" r="85725" b="114300"/>
                <wp:wrapNone/>
                <wp:docPr id="111" name="Round Same Side Corner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009650"/>
                        </a:xfrm>
                        <a:prstGeom prst="round2SameRect">
                          <a:avLst>
                            <a:gd name="adj1" fmla="val 2083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1" o:spid="_x0000_s1127" style="position:absolute;margin-left:-5.25pt;margin-top:15pt;width:33.75pt;height:7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1009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" adj="-11796480,,5400" path="m89300,l339325,v49319,,89300,39981,89300,89300l428625,1009650r,l,1009650r,l,89300c,39981,39981,,89300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89300,0;339325,0;428625,89300;428625,1009650;428625,1009650;0,1009650;0,1009650;0,89300;89300,0" o:connectangles="0,0,0,0,0,0,0,0,0" textboxrect="0,0,428625,1009650"/>
                <v:textbox>
                  <w:txbxContent>
                    <w:p w:rsidR="00441FC1" w:rsidRDefault="00441FC1" w:rsidP="00441FC1">
                      <w: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احکام زندگی در اسلام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احکام زندگی در اسلام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2A6CC7">
              <w:rPr>
                <w:rFonts w:cs="B Tabassom" w:hint="cs"/>
                <w:sz w:val="28"/>
                <w:szCs w:val="28"/>
                <w:rtl/>
                <w:lang w:bidi="fa-IR"/>
              </w:rPr>
              <w:t>60127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2A6CC7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20</w:t>
            </w:r>
            <w:r w:rsidR="00FC386E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2A6CC7" w:rsidRPr="00AF723C" w:rsidRDefault="002A6CC7" w:rsidP="002A6CC7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NazaninBold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hAnsi="BNazanin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hAnsi="BNazanin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hAnsi="BNazanin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hAnsi="BNazanin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2A6CC7" w:rsidRDefault="002A6CC7" w:rsidP="002A6CC7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NazaninBold" w:cs="BMitraBold"/>
          <w:b/>
          <w:bCs/>
          <w:color w:val="A2CE43"/>
          <w:sz w:val="28"/>
          <w:szCs w:val="28"/>
          <w:rtl/>
          <w:lang w:bidi="fa-IR"/>
        </w:rPr>
      </w:pPr>
    </w:p>
    <w:p w:rsidR="002A6CC7" w:rsidRPr="002A6CC7" w:rsidRDefault="00BF6A28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388C13" wp14:editId="016291F8">
                <wp:simplePos x="0" y="0"/>
                <wp:positionH relativeFrom="column">
                  <wp:posOffset>-1428433</wp:posOffset>
                </wp:positionH>
                <wp:positionV relativeFrom="paragraph">
                  <wp:posOffset>131128</wp:posOffset>
                </wp:positionV>
                <wp:extent cx="2122805" cy="800100"/>
                <wp:effectExtent l="51753" t="24447" r="81597" b="119698"/>
                <wp:wrapNone/>
                <wp:docPr id="118" name="Round Same Side Corner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2805" cy="800100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34002E" w:rsidRDefault="00A07A52" w:rsidP="00BF6A28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8" o:spid="_x0000_s1090" style="position:absolute;left:0;text-align:left;margin-left:-112.5pt;margin-top:10.35pt;width:167.15pt;height:63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22805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" adj="-11796480,,5400" path="m191696,l1931109,v105871,,191696,85825,191696,191696l2122805,800100r,l,800100r,l,191696c,85825,85825,,191696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1696,0;1931109,0;2122805,191696;2122805,800100;2122805,800100;0,800100;0,800100;0,191696;191696,0" o:connectangles="0,0,0,0,0,0,0,0,0" textboxrect="0,0,2122805,800100"/>
                <v:textbox>
                  <w:txbxContent>
                    <w:p w:rsidR="009010CE" w:rsidRPr="0034002E" w:rsidRDefault="009010CE" w:rsidP="00BF6A28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  <w:r w:rsidR="002A6CC7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A6CC7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جايگاه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اسلام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2A6CC7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اجتهاد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تقليد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2A6CC7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cs="B Mitra"/>
          <w:color w:val="000000"/>
          <w:sz w:val="28"/>
          <w:szCs w:val="28"/>
          <w:lang w:bidi="fa-IR"/>
        </w:rPr>
        <w:t xml:space="preserve"> </w:t>
      </w: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فردي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2A6CC7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خانوادگي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2A6CC7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اقتصادي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BF6A28" w:rsidP="002A6CC7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53025E" wp14:editId="0C8ED407">
                <wp:simplePos x="0" y="0"/>
                <wp:positionH relativeFrom="column">
                  <wp:posOffset>-1329055</wp:posOffset>
                </wp:positionH>
                <wp:positionV relativeFrom="paragraph">
                  <wp:posOffset>19050</wp:posOffset>
                </wp:positionV>
                <wp:extent cx="1917065" cy="803910"/>
                <wp:effectExtent l="42228" t="14922" r="49212" b="87313"/>
                <wp:wrapNone/>
                <wp:docPr id="120" name="Round Same Side Corner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7065" cy="803910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فرهنگی و اجتماعی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0" o:spid="_x0000_s1091" style="position:absolute;left:0;text-align:left;margin-left:-104.65pt;margin-top:1.5pt;width:150.95pt;height:63.3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7065,8039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" adj="-11796480,,5400" path="m226100,l1690965,v124872,,226100,101228,226100,226100l1917065,803910r,l,803910r,l,226100c,101228,101228,,226100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26100,0;1690965,0;1917065,226100;1917065,803910;1917065,803910;0,803910;0,803910;0,226100;226100,0" o:connectangles="0,0,0,0,0,0,0,0,0" textboxrect="0,0,1917065,803910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فرهنگی و اجتماعی</w:t>
                      </w:r>
                    </w:p>
                  </w:txbxContent>
                </v:textbox>
              </v:shape>
            </w:pict>
          </mc:Fallback>
        </mc:AlternateContent>
      </w:r>
      <w:r w:rsidR="002A6CC7"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A6CC7"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اجتماعي</w:t>
      </w:r>
      <w:r w:rsidR="002A6CC7"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2A6CC7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NazaninBold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احكام</w:t>
      </w:r>
      <w:r w:rsidRPr="002A6CC7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Pr="002A6CC7">
        <w:rPr>
          <w:rFonts w:ascii="BMitra" w:cs="B Mitra" w:hint="cs"/>
          <w:color w:val="000000"/>
          <w:sz w:val="28"/>
          <w:szCs w:val="28"/>
          <w:rtl/>
          <w:lang w:bidi="fa-IR"/>
        </w:rPr>
        <w:t>قضايي</w:t>
      </w:r>
    </w:p>
    <w:p w:rsidR="002A6CC7" w:rsidRDefault="002A6CC7" w:rsidP="002A6CC7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hAnsi="BNazaninBold" w:cs="BMitra"/>
          <w:color w:val="000000"/>
          <w:sz w:val="24"/>
          <w:szCs w:val="24"/>
          <w:lang w:bidi="fa-IR"/>
        </w:rPr>
      </w:pPr>
      <w:r w:rsidRPr="00AF723C">
        <w:rPr>
          <w:rFonts w:ascii="BMitraBold" w:hAnsi="BNazanin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>
        <w:rPr>
          <w:rFonts w:ascii="BMitraBold" w:hAnsi="BNazaninBold" w:cs="BMitraBold"/>
          <w:b/>
          <w:bCs/>
          <w:color w:val="A2CE43"/>
          <w:sz w:val="26"/>
          <w:szCs w:val="26"/>
          <w:lang w:bidi="fa-IR"/>
        </w:rPr>
        <w:t xml:space="preserve">: </w:t>
      </w:r>
      <w:r>
        <w:rPr>
          <w:rFonts w:ascii="BMitra" w:hAnsi="BNazaninBold" w:cs="BMitra"/>
          <w:color w:val="000000"/>
          <w:sz w:val="24"/>
          <w:szCs w:val="24"/>
          <w:lang w:bidi="fa-IR"/>
        </w:rPr>
        <w:t xml:space="preserve">260000 </w:t>
      </w:r>
      <w:r>
        <w:rPr>
          <w:rFonts w:ascii="BMitra" w:hAnsi="BNazaninBold" w:cs="BMitra" w:hint="cs"/>
          <w:color w:val="000000"/>
          <w:sz w:val="24"/>
          <w:szCs w:val="24"/>
          <w:rtl/>
          <w:lang w:bidi="fa-IR"/>
        </w:rPr>
        <w:t>ريال</w:t>
      </w: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BF6A28" w:rsidP="00EF40EC">
      <w:pPr>
        <w:tabs>
          <w:tab w:val="left" w:pos="7020"/>
        </w:tabs>
        <w:jc w:val="left"/>
      </w:pPr>
      <w:r>
        <w:rPr>
          <w:rFonts w:ascii="BMitra" w:cs="B Mitra" w:hint="cs"/>
          <w:noProof/>
          <w:color w:val="000000"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55511E" wp14:editId="7515C73C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438150" cy="1057275"/>
                <wp:effectExtent l="57150" t="19050" r="76200" b="123825"/>
                <wp:wrapNone/>
                <wp:docPr id="121" name="Round Same Side Corner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57275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1" o:spid="_x0000_s1130" style="position:absolute;margin-left:0;margin-top:7.25pt;width:34.5pt;height:8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" adj="-11796480,,5400" path="m114103,l324047,v63017,,114103,51086,114103,114103l438150,1057275r,l,1057275r,l,114103c,51086,51086,,114103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14103,0;324047,0;438150,114103;438150,1057275;438150,1057275;0,1057275;0,1057275;0,114103;114103,0" o:connectangles="0,0,0,0,0,0,0,0,0" textboxrect="0,0,438150,1057275"/>
                <v:textbox>
                  <w:txbxContent>
                    <w:p w:rsidR="00441FC1" w:rsidRDefault="00441FC1" w:rsidP="00441FC1">
                      <w: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حکومت مهدوی و وظایف منتظران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حکومت مهدوی و وظایف منتظران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BF6A28">
              <w:rPr>
                <w:rFonts w:cs="B Tabassom" w:hint="cs"/>
                <w:sz w:val="28"/>
                <w:szCs w:val="28"/>
                <w:rtl/>
              </w:rPr>
              <w:t>60130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BF6A28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20</w:t>
            </w:r>
            <w:r w:rsidR="00FC386E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BF6A28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BF6A28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BF6A28" w:rsidRDefault="00BF6A28" w:rsidP="00BF6A28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rtl/>
          <w:lang w:bidi="fa-IR"/>
        </w:rPr>
      </w:pPr>
    </w:p>
    <w:p w:rsidR="00BF6A28" w:rsidRPr="00AF723C" w:rsidRDefault="00BF6A28" w:rsidP="00BF6A28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BF6A28" w:rsidRDefault="00BF6A28" w:rsidP="00BF6A28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3CAEC4" wp14:editId="0E09599E">
                <wp:simplePos x="0" y="0"/>
                <wp:positionH relativeFrom="column">
                  <wp:posOffset>-1395730</wp:posOffset>
                </wp:positionH>
                <wp:positionV relativeFrom="paragraph">
                  <wp:posOffset>178435</wp:posOffset>
                </wp:positionV>
                <wp:extent cx="2039620" cy="749935"/>
                <wp:effectExtent l="54292" t="21908" r="72073" b="110172"/>
                <wp:wrapNone/>
                <wp:docPr id="122" name="Round Same Side Corner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39620" cy="749935"/>
                        </a:xfrm>
                        <a:prstGeom prst="round2SameRect">
                          <a:avLst>
                            <a:gd name="adj1" fmla="val 354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2" o:spid="_x0000_s1092" style="position:absolute;left:0;text-align:left;margin-left:-109.9pt;margin-top:14.05pt;width:160.6pt;height:59.05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9620,749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" adj="-11796480,,5400" path="m265604,l1774016,v146689,,265604,118915,265604,265604l2039620,749935r,l,749935r,l,265604c,118915,118915,,265604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65604,0;1774016,0;2039620,265604;2039620,749935;2039620,749935;0,749935;0,749935;0,265604;265604,0" o:connectangles="0,0,0,0,0,0,0,0,0" textboxrect="0,0,2039620,749935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مهدي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شناسي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ظايف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شيعيان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عصر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انتظار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حكومت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جهاني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حضرت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مهدي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)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عج)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آثار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نقش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امام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غائب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BF6A28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673D56" wp14:editId="21A8ED6D">
                <wp:simplePos x="0" y="0"/>
                <wp:positionH relativeFrom="column">
                  <wp:posOffset>-1434782</wp:posOffset>
                </wp:positionH>
                <wp:positionV relativeFrom="paragraph">
                  <wp:posOffset>228599</wp:posOffset>
                </wp:positionV>
                <wp:extent cx="2117090" cy="747712"/>
                <wp:effectExtent l="37147" t="20003" r="53658" b="91757"/>
                <wp:wrapNone/>
                <wp:docPr id="124" name="Round Same Side Corner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17090" cy="747712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فرهنگی و اجتماعی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4" o:spid="_x0000_s1093" style="position:absolute;left:0;text-align:left;margin-left:-112.95pt;margin-top:18pt;width:166.7pt;height:58.8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7090,7477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" adj="-11796480,,5400" path="m186928,l1930162,v103237,,186928,83691,186928,186928l2117090,747712r,l,747712r,l,186928c,83691,83691,,186928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86928,0;1930162,0;2117090,186928;2117090,747712;2117090,747712;0,747712;0,747712;0,186928;186928,0" o:connectangles="0,0,0,0,0,0,0,0,0" textboxrect="0,0,2117090,747712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فرهنگی و اجتماعی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فرقه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هاي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انحرافي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آسيب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نشانه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علائم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ظهور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F6A28" w:rsidRPr="00BF6A28" w:rsidRDefault="0034002E" w:rsidP="00BF6A28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زندگي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F6A28" w:rsidRPr="00BF6A28">
        <w:rPr>
          <w:rFonts w:ascii="BMitra" w:cs="B Mitra" w:hint="cs"/>
          <w:color w:val="000000"/>
          <w:sz w:val="28"/>
          <w:szCs w:val="28"/>
          <w:rtl/>
          <w:lang w:bidi="fa-IR"/>
        </w:rPr>
        <w:t>مهدي</w:t>
      </w:r>
      <w:r w:rsidR="00BF6A28" w:rsidRPr="00BF6A28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46B5" w:rsidRDefault="00BF6A28" w:rsidP="00BF6A28">
      <w:pPr>
        <w:tabs>
          <w:tab w:val="left" w:pos="7020"/>
        </w:tabs>
        <w:bidi/>
        <w:jc w:val="left"/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A2CE4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260000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2B46B5" w:rsidRDefault="00BF6A28" w:rsidP="00BF6A28">
      <w:pPr>
        <w:tabs>
          <w:tab w:val="left" w:pos="7020"/>
        </w:tabs>
        <w:bidi/>
        <w:jc w:val="left"/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9A1963" wp14:editId="5DCCB8AA">
                <wp:simplePos x="0" y="0"/>
                <wp:positionH relativeFrom="column">
                  <wp:posOffset>76200</wp:posOffset>
                </wp:positionH>
                <wp:positionV relativeFrom="paragraph">
                  <wp:posOffset>179705</wp:posOffset>
                </wp:positionV>
                <wp:extent cx="447675" cy="1038225"/>
                <wp:effectExtent l="57150" t="19050" r="85725" b="123825"/>
                <wp:wrapNone/>
                <wp:docPr id="123" name="Round Same Side Corner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038225"/>
                        </a:xfrm>
                        <a:prstGeom prst="round2SameRect">
                          <a:avLst>
                            <a:gd name="adj1" fmla="val 320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3" o:spid="_x0000_s1133" style="position:absolute;left:0;text-align:left;margin-left:6pt;margin-top:14.15pt;width:35.25pt;height:81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10382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" adj="-11796480,,5400" path="m143556,l304119,v79284,,143556,64272,143556,143556l447675,1038225r,l,1038225r,l,143556c,64272,64272,,143556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3556,0;304119,0;447675,143556;447675,1038225;447675,1038225;0,1038225;0,1038225;0,143556;143556,0" o:connectangles="0,0,0,0,0,0,0,0,0" textboxrect="0,0,447675,1038225"/>
                <v:textbox>
                  <w:txbxContent>
                    <w:p w:rsidR="00441FC1" w:rsidRDefault="00441FC1" w:rsidP="00441FC1">
                      <w: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آیین نگارش مکاتبات اداری </w:t>
      </w:r>
      <w:r w:rsidRPr="00FC386E">
        <w:rPr>
          <w:rFonts w:cs="BMitra" w:hint="cs"/>
          <w:color w:val="897550" w:themeColor="background2" w:themeShade="80"/>
          <w:sz w:val="40"/>
          <w:szCs w:val="40"/>
          <w:rtl/>
          <w:lang w:bidi="fa-IR"/>
        </w:rPr>
        <w:t>1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آیین نگارش مکاتبات اداری 1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F23EDE">
              <w:rPr>
                <w:rFonts w:cs="B Tabassom" w:hint="cs"/>
                <w:sz w:val="28"/>
                <w:szCs w:val="28"/>
                <w:rtl/>
              </w:rPr>
              <w:t>60106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23ED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24</w:t>
            </w:r>
            <w:r w:rsidR="00FC386E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BF6A28" w:rsidRDefault="00BF6A28" w:rsidP="00BF6A28">
      <w:pPr>
        <w:autoSpaceDE w:val="0"/>
        <w:autoSpaceDN w:val="0"/>
        <w:adjustRightInd w:val="0"/>
        <w:spacing w:after="0" w:line="240" w:lineRule="auto"/>
        <w:jc w:val="left"/>
        <w:rPr>
          <w:rFonts w:ascii="BYekan" w:hAnsi="BYekan" w:cs="BYekan"/>
          <w:color w:val="FFFFFF"/>
          <w:sz w:val="24"/>
          <w:szCs w:val="24"/>
          <w:lang w:bidi="fa-IR"/>
        </w:rPr>
      </w:pPr>
      <w:r>
        <w:rPr>
          <w:rFonts w:ascii="BYekan" w:hAnsi="BYekan" w:cs="BYekan"/>
          <w:color w:val="FFFFFF"/>
          <w:sz w:val="24"/>
          <w:szCs w:val="24"/>
          <w:lang w:bidi="fa-IR"/>
        </w:rPr>
        <w:t>120</w:t>
      </w:r>
    </w:p>
    <w:p w:rsidR="00BF6A28" w:rsidRPr="00AF723C" w:rsidRDefault="00BF6A28" w:rsidP="00F23ED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F23EDE" w:rsidRDefault="00F23EDE" w:rsidP="00F23ED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A2CE43"/>
          <w:sz w:val="28"/>
          <w:szCs w:val="28"/>
          <w:rtl/>
          <w:lang w:bidi="fa-IR"/>
        </w:rPr>
      </w:pPr>
    </w:p>
    <w:p w:rsidR="00BF6A28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 w:rsidR="0034002E">
        <w:rPr>
          <w:rFonts w:ascii="BMitra" w:hAnsi="BYekan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C2EA89" wp14:editId="68AC8660">
                <wp:simplePos x="0" y="0"/>
                <wp:positionH relativeFrom="column">
                  <wp:posOffset>-1462087</wp:posOffset>
                </wp:positionH>
                <wp:positionV relativeFrom="paragraph">
                  <wp:posOffset>40322</wp:posOffset>
                </wp:positionV>
                <wp:extent cx="2251710" cy="804545"/>
                <wp:effectExtent l="56832" t="19368" r="72073" b="110172"/>
                <wp:wrapNone/>
                <wp:docPr id="132" name="Round Same Side Corner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51710" cy="804545"/>
                        </a:xfrm>
                        <a:prstGeom prst="round2SameRect">
                          <a:avLst>
                            <a:gd name="adj1" fmla="val 2843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</w:t>
                            </w:r>
                            <w: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2" o:spid="_x0000_s1094" style="position:absolute;left:0;text-align:left;margin-left:-115.1pt;margin-top:3.15pt;width:177.3pt;height:63.35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1710,804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" adj="-11796480,,5400" path="m228748,l2022962,v126334,,228748,102414,228748,228748l2251710,804545r,l,804545r,l,228748c,102414,102414,,228748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28748,0;2022962,0;2251710,228748;2251710,804545;2251710,804545;0,804545;0,804545;0,228748;228748,0" o:connectangles="0,0,0,0,0,0,0,0,0" textboxrect="0,0,2251710,804545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</w:t>
                      </w:r>
                      <w: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ارتباطات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به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عنوان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فلسفه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وجودي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نوشتن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BF6A28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شناخت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نامه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اداري،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انواع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آن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ضوابط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مورد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عمل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در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تدوين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آنها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BF6A28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مراحل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نحوه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تهيه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تنظيم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نامه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اداري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صورتجلسه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BF6A28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نگارش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اداري،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نشانه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گذاري،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ويرايش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پردازش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نوشته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اداري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BF6A28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ويژگيهاي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يك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نوشته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اداري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BF6A28" w:rsidRPr="00F23EDE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مناسب</w:t>
      </w:r>
      <w:r w:rsidR="00BF6A28" w:rsidRPr="00F23EDE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B46B5" w:rsidRDefault="0034002E" w:rsidP="00F23EDE">
      <w:pPr>
        <w:tabs>
          <w:tab w:val="left" w:pos="7020"/>
        </w:tabs>
        <w:bidi/>
        <w:jc w:val="left"/>
      </w:pPr>
      <w:r w:rsidRPr="00AF723C">
        <w:rPr>
          <w:rFonts w:ascii="BMitra" w:hAnsi="BYekan" w:cs="B Mitra" w:hint="cs"/>
          <w:noProof/>
          <w:color w:val="897550" w:themeColor="background2" w:themeShade="8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ECC801" wp14:editId="0FC1BEE9">
                <wp:simplePos x="0" y="0"/>
                <wp:positionH relativeFrom="column">
                  <wp:posOffset>-1289685</wp:posOffset>
                </wp:positionH>
                <wp:positionV relativeFrom="paragraph">
                  <wp:posOffset>38100</wp:posOffset>
                </wp:positionV>
                <wp:extent cx="1917065" cy="801370"/>
                <wp:effectExtent l="43498" t="13652" r="50482" b="88583"/>
                <wp:wrapNone/>
                <wp:docPr id="135" name="Round Same Side Corner 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7065" cy="801370"/>
                        </a:xfrm>
                        <a:prstGeom prst="round2SameRect">
                          <a:avLst>
                            <a:gd name="adj1" fmla="val 2882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34002E" w:rsidRDefault="00A07A52" w:rsidP="0034002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002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توانمندی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5" o:spid="_x0000_s1095" style="position:absolute;left:0;text-align:left;margin-left:-101.55pt;margin-top:3pt;width:150.95pt;height:63.1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7065,801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" adj="-11796480,,5400" path="m231003,l1686062,v127579,,231003,103424,231003,231003l1917065,801370r,l,801370r,l,231003c,103424,103424,,231003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31003,0;1686062,0;1917065,231003;1917065,801370;1917065,801370;0,801370;0,801370;0,231003;231003,0" o:connectangles="0,0,0,0,0,0,0,0,0" textboxrect="0,0,1917065,801370"/>
                <v:textbox>
                  <w:txbxContent>
                    <w:p w:rsidR="009010CE" w:rsidRPr="0034002E" w:rsidRDefault="009010CE" w:rsidP="0034002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4002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توانمندی عمومی</w:t>
                      </w:r>
                    </w:p>
                  </w:txbxContent>
                </v:textbox>
              </v:shape>
            </w:pict>
          </mc:Fallback>
        </mc:AlternateContent>
      </w:r>
      <w:r w:rsidR="00BF6A28" w:rsidRPr="00AF723C">
        <w:rPr>
          <w:rFonts w:ascii="BMitraBold" w:hAnsi="BYekan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 w:rsidR="00BF6A28">
        <w:rPr>
          <w:rFonts w:ascii="BMitraBold" w:hAnsi="BYekan" w:cs="BMitraBold"/>
          <w:b/>
          <w:bCs/>
          <w:color w:val="A2CE43"/>
          <w:sz w:val="26"/>
          <w:szCs w:val="26"/>
          <w:lang w:bidi="fa-IR"/>
        </w:rPr>
        <w:t xml:space="preserve">: </w:t>
      </w:r>
      <w:r w:rsidR="00BF6A28">
        <w:rPr>
          <w:rFonts w:ascii="BMitra" w:hAnsi="BYekan" w:cs="BMitra"/>
          <w:color w:val="000000"/>
          <w:sz w:val="24"/>
          <w:szCs w:val="24"/>
          <w:lang w:bidi="fa-IR"/>
        </w:rPr>
        <w:t xml:space="preserve">310000 </w:t>
      </w:r>
      <w:r w:rsidR="00BF6A28">
        <w:rPr>
          <w:rFonts w:ascii="BMitra" w:hAnsi="BYekan" w:cs="BMitra" w:hint="cs"/>
          <w:color w:val="000000"/>
          <w:sz w:val="24"/>
          <w:szCs w:val="24"/>
          <w:rtl/>
          <w:lang w:bidi="fa-IR"/>
        </w:rPr>
        <w:t>ريال</w:t>
      </w:r>
    </w:p>
    <w:p w:rsidR="002B46B5" w:rsidRDefault="002B46B5" w:rsidP="00F23EDE">
      <w:pPr>
        <w:tabs>
          <w:tab w:val="left" w:pos="7020"/>
        </w:tabs>
        <w:bidi/>
        <w:jc w:val="left"/>
        <w:rPr>
          <w:rFonts w:hint="cs"/>
          <w:lang w:bidi="fa-IR"/>
        </w:rPr>
      </w:pP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34002E" w:rsidP="00EF40EC">
      <w:pPr>
        <w:tabs>
          <w:tab w:val="left" w:pos="7020"/>
        </w:tabs>
        <w:jc w:val="left"/>
      </w:pPr>
      <w:r>
        <w:rPr>
          <w:rFonts w:ascii="BMitraBold" w:hAnsi="BYekan" w:cs="BMitraBold" w:hint="cs"/>
          <w:b/>
          <w:bCs/>
          <w:noProof/>
          <w:color w:val="A2CE43"/>
          <w:sz w:val="26"/>
          <w:szCs w:val="26"/>
          <w:rtl/>
          <w:lang w:bidi="fa-I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1CD862" wp14:editId="63A60D0D">
                <wp:simplePos x="0" y="0"/>
                <wp:positionH relativeFrom="column">
                  <wp:posOffset>142875</wp:posOffset>
                </wp:positionH>
                <wp:positionV relativeFrom="paragraph">
                  <wp:posOffset>237490</wp:posOffset>
                </wp:positionV>
                <wp:extent cx="419100" cy="1000125"/>
                <wp:effectExtent l="57150" t="19050" r="76200" b="123825"/>
                <wp:wrapNone/>
                <wp:docPr id="134" name="Round Same Side Corner 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00125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4" o:spid="_x0000_s1136" style="position:absolute;margin-left:11.25pt;margin-top:18.7pt;width:33pt;height:78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1000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" adj="-11796480,,5400" path="m91678,l327422,v50632,,91678,41046,91678,91678l419100,1000125r,l,1000125r,l,91678c,41046,41046,,91678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91678,0;327422,0;419100,91678;419100,1000125;419100,1000125;0,1000125;0,1000125;0,91678;91678,0" o:connectangles="0,0,0,0,0,0,0,0,0" textboxrect="0,0,419100,1000125"/>
                <v:textbox>
                  <w:txbxContent>
                    <w:p w:rsidR="00441FC1" w:rsidRDefault="00441FC1" w:rsidP="00441FC1">
                      <w: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مهارت های زندگی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مهارت های زندگی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560365" w:rsidRDefault="00560365" w:rsidP="0056036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A2CE43"/>
          <w:sz w:val="28"/>
          <w:szCs w:val="28"/>
          <w:rtl/>
          <w:lang w:bidi="fa-IR"/>
        </w:rPr>
      </w:pPr>
    </w:p>
    <w:p w:rsidR="00560365" w:rsidRPr="00AF723C" w:rsidRDefault="00560365" w:rsidP="00560365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9010CE" w:rsidRDefault="009010CE" w:rsidP="009010C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A2CE43"/>
          <w:sz w:val="28"/>
          <w:szCs w:val="28"/>
          <w:rtl/>
          <w:lang w:bidi="fa-IR"/>
        </w:rPr>
      </w:pP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A359BD" wp14:editId="3FB66660">
                <wp:simplePos x="0" y="0"/>
                <wp:positionH relativeFrom="column">
                  <wp:posOffset>-1474787</wp:posOffset>
                </wp:positionH>
                <wp:positionV relativeFrom="paragraph">
                  <wp:posOffset>53022</wp:posOffset>
                </wp:positionV>
                <wp:extent cx="2225040" cy="721996"/>
                <wp:effectExtent l="65722" t="10478" r="69533" b="107632"/>
                <wp:wrapNone/>
                <wp:docPr id="136" name="Round Same Side Corner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25040" cy="721996"/>
                        </a:xfrm>
                        <a:prstGeom prst="round2SameRect">
                          <a:avLst>
                            <a:gd name="adj1" fmla="val 3146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9010CE" w:rsidRDefault="00A07A52" w:rsidP="009010C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10C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6" o:spid="_x0000_s1096" style="position:absolute;left:0;text-align:left;margin-left:-116.1pt;margin-top:4.15pt;width:175.2pt;height:56.85pt;rotation: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5040,7219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" adj="-11796480,,5400" path="m227140,l1997900,v125446,,227140,101694,227140,227140l2225040,721996r,l,721996r,l,227140c,101694,101694,,227140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27140,0;1997900,0;2225040,227140;2225040,721996;2225040,721996;0,721996;0,721996;0,227140;227140,0" o:connectangles="0,0,0,0,0,0,0,0,0" textboxrect="0,0,2225040,721996"/>
                <v:textbox>
                  <w:txbxContent>
                    <w:p w:rsidR="009010CE" w:rsidRPr="009010CE" w:rsidRDefault="009010CE" w:rsidP="009010C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9010C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خودآگاهي</w:t>
      </w: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روابط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بين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فردي</w:t>
      </w: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مهارت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مقابله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با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خشم</w:t>
      </w: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روانشناسي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كار</w:t>
      </w: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BB07E9" wp14:editId="6A2B57CC">
                <wp:simplePos x="0" y="0"/>
                <wp:positionH relativeFrom="column">
                  <wp:posOffset>-1371600</wp:posOffset>
                </wp:positionH>
                <wp:positionV relativeFrom="paragraph">
                  <wp:posOffset>256540</wp:posOffset>
                </wp:positionV>
                <wp:extent cx="1945640" cy="795020"/>
                <wp:effectExtent l="41910" t="15240" r="58420" b="96520"/>
                <wp:wrapNone/>
                <wp:docPr id="137" name="Round Same Side Corner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45640" cy="795020"/>
                        </a:xfrm>
                        <a:prstGeom prst="round2SameRect">
                          <a:avLst>
                            <a:gd name="adj1" fmla="val 3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9010CE" w:rsidRDefault="00A07A52" w:rsidP="009010CE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010CE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7" o:spid="_x0000_s1097" style="position:absolute;left:0;text-align:left;margin-left:-108pt;margin-top:20.2pt;width:153.2pt;height:62.6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5640,795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" adj="-11796480,,5400" path="m261697,l1683943,v144531,,261697,117166,261697,261697l1945640,795020r,l,795020r,l,261697c,117166,117166,,261697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61697,0;1683943,0;1945640,261697;1945640,795020;1945640,795020;0,795020;0,795020;0,261697;261697,0" o:connectangles="0,0,0,0,0,0,0,0,0" textboxrect="0,0,1945640,795020"/>
                <v:textbox>
                  <w:txbxContent>
                    <w:p w:rsidR="009010CE" w:rsidRPr="009010CE" w:rsidRDefault="009010CE" w:rsidP="009010CE">
                      <w:pPr>
                        <w:rPr>
                          <w:rFonts w:cs="B Homa" w:hint="cs"/>
                          <w:sz w:val="28"/>
                          <w:szCs w:val="28"/>
                          <w:lang w:bidi="fa-IR"/>
                        </w:rPr>
                      </w:pPr>
                      <w:r w:rsidRPr="009010CE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مواد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مخدر</w:t>
      </w:r>
    </w:p>
    <w:p w:rsidR="00560365" w:rsidRPr="009010CE" w:rsidRDefault="009010CE" w:rsidP="009010C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BYagut" w:cs="B Mitra"/>
          <w:sz w:val="28"/>
          <w:szCs w:val="28"/>
          <w:lang w:bidi="fa-IR"/>
        </w:rPr>
      </w:pPr>
      <w:r>
        <w:rPr>
          <w:rFonts w:ascii="BYagut" w:cs="B Mitra" w:hint="cs"/>
          <w:sz w:val="28"/>
          <w:szCs w:val="28"/>
          <w:lang w:bidi="fa-IR"/>
        </w:rPr>
        <w:sym w:font="Symbol" w:char="F0B7"/>
      </w:r>
      <w:r>
        <w:rPr>
          <w:rFonts w:ascii="BYagut" w:cs="B Mitra" w:hint="cs"/>
          <w:sz w:val="28"/>
          <w:szCs w:val="28"/>
          <w:rtl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سلامت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در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محيط</w:t>
      </w:r>
      <w:r w:rsidR="00560365" w:rsidRPr="009010CE">
        <w:rPr>
          <w:rFonts w:ascii="BYagut" w:cs="B Mitra"/>
          <w:sz w:val="28"/>
          <w:szCs w:val="28"/>
          <w:lang w:bidi="fa-IR"/>
        </w:rPr>
        <w:t xml:space="preserve"> </w:t>
      </w:r>
      <w:r w:rsidR="00560365" w:rsidRPr="009010CE">
        <w:rPr>
          <w:rFonts w:ascii="BYagut" w:cs="B Mitra" w:hint="cs"/>
          <w:sz w:val="28"/>
          <w:szCs w:val="28"/>
          <w:rtl/>
          <w:lang w:bidi="fa-IR"/>
        </w:rPr>
        <w:t>كار</w:t>
      </w:r>
    </w:p>
    <w:p w:rsidR="002B46B5" w:rsidRDefault="009010CE" w:rsidP="00560365">
      <w:pPr>
        <w:tabs>
          <w:tab w:val="left" w:pos="7020"/>
        </w:tabs>
        <w:bidi/>
        <w:jc w:val="left"/>
      </w:pP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>
        <w:rPr>
          <w:rFonts w:ascii="BMitraBold" w:hAnsi="BYekan" w:cs="BMitraBold"/>
          <w:b/>
          <w:bCs/>
          <w:color w:val="A2CE43"/>
          <w:sz w:val="26"/>
          <w:szCs w:val="26"/>
          <w:lang w:bidi="fa-IR"/>
        </w:rPr>
        <w:t xml:space="preserve">: </w:t>
      </w:r>
      <w:r>
        <w:rPr>
          <w:rFonts w:ascii="BMitra" w:hAnsi="BYekan" w:cs="BMitra"/>
          <w:color w:val="000000"/>
          <w:sz w:val="24"/>
          <w:szCs w:val="24"/>
          <w:lang w:bidi="fa-IR"/>
        </w:rPr>
        <w:t>310000</w:t>
      </w:r>
    </w:p>
    <w:p w:rsidR="002B46B5" w:rsidRDefault="002B46B5" w:rsidP="00EF40EC">
      <w:pPr>
        <w:tabs>
          <w:tab w:val="left" w:pos="7020"/>
        </w:tabs>
        <w:jc w:val="left"/>
      </w:pPr>
    </w:p>
    <w:p w:rsidR="002B46B5" w:rsidRDefault="009010CE" w:rsidP="00EF40EC">
      <w:pPr>
        <w:tabs>
          <w:tab w:val="left" w:pos="7020"/>
        </w:tabs>
        <w:jc w:val="left"/>
      </w:pPr>
      <w:r>
        <w:rPr>
          <w:rFonts w:ascii="BYagut" w:cs="B Mitra" w:hint="cs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83064D" wp14:editId="5E9567A0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438150" cy="1022985"/>
                <wp:effectExtent l="57150" t="19050" r="76200" b="120015"/>
                <wp:wrapNone/>
                <wp:docPr id="138" name="Round Same Side Corner 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22985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8" o:spid="_x0000_s1139" style="position:absolute;margin-left:0;margin-top:13.05pt;width:34.5pt;height:80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150,1022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" adj="-11796480,,5400" path="m109538,l328613,v60496,,109538,49042,109538,109538c438151,414020,438150,718503,438150,1022985r,l,1022985r,l,109538c,49042,49042,,109538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9538,0;328613,0;438151,109538;438150,1022985;438150,1022985;0,1022985;0,1022985;0,109538;109538,0" o:connectangles="0,0,0,0,0,0,0,0,0" textboxrect="0,0,438150,1022985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 w:rsidR="00BC42BD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اطف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اء حریق و راه های پیشگیری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A567E4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Homa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A567E4">
              <w:rPr>
                <w:rFonts w:cs="B Homa" w:hint="cs"/>
                <w:b w:val="0"/>
                <w:bCs w:val="0"/>
                <w:sz w:val="28"/>
                <w:szCs w:val="28"/>
                <w:rtl/>
              </w:rPr>
              <w:t>اطفاء حریق و راه های پیشگیری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B05EB0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39CB72" wp14:editId="383E8425">
                <wp:simplePos x="0" y="0"/>
                <wp:positionH relativeFrom="column">
                  <wp:posOffset>-1333500</wp:posOffset>
                </wp:positionH>
                <wp:positionV relativeFrom="paragraph">
                  <wp:posOffset>220980</wp:posOffset>
                </wp:positionV>
                <wp:extent cx="1981200" cy="781050"/>
                <wp:effectExtent l="47625" t="28575" r="85725" b="123825"/>
                <wp:wrapNone/>
                <wp:docPr id="153" name="Round Same Side Corner 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1200" cy="781050"/>
                        </a:xfrm>
                        <a:prstGeom prst="round2SameRect">
                          <a:avLst>
                            <a:gd name="adj1" fmla="val 2812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53" o:spid="_x0000_s1140" style="position:absolute;margin-left:-105pt;margin-top:17.4pt;width:156pt;height:61.5pt;rotation: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2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" adj="-11796480,,5400" path="m219678,l1761522,v121325,,219678,98353,219678,219678l1981200,781050r,l,781050r,l,219678c,98353,98353,,219678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19678,0;1761522,0;1981200,219678;1981200,781050;1981200,781050;0,781050;0,781050;0,219678;219678,0" o:connectangles="0,0,0,0,0,0,0,0,0" textboxrect="0,0,1981200,78105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B05EB0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4C9570" wp14:editId="590DAC73">
                <wp:simplePos x="0" y="0"/>
                <wp:positionH relativeFrom="column">
                  <wp:posOffset>-1238250</wp:posOffset>
                </wp:positionH>
                <wp:positionV relativeFrom="paragraph">
                  <wp:posOffset>18098</wp:posOffset>
                </wp:positionV>
                <wp:extent cx="1800225" cy="781050"/>
                <wp:effectExtent l="33338" t="23812" r="61912" b="100013"/>
                <wp:wrapNone/>
                <wp:docPr id="154" name="Round Same Side Corner 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0225" cy="781050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54" o:spid="_x0000_s1141" style="position:absolute;margin-left:-97.5pt;margin-top:1.45pt;width:141.75pt;height:61.5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225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" adj="-11796480,,5400" path="m170855,l1629370,v94361,,170855,76494,170855,170855l1800225,781050r,l,781050r,l,170855c,76494,76494,,170855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70855,0;1629370,0;1800225,170855;1800225,781050;1800225,781050;0,781050;0,781050;0,170855;170855,0" o:connectangles="0,0,0,0,0,0,0,0,0" textboxrect="0,0,1800225,78105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441FC1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A69E3E" wp14:editId="221185DE">
                <wp:simplePos x="0" y="0"/>
                <wp:positionH relativeFrom="column">
                  <wp:posOffset>-314325</wp:posOffset>
                </wp:positionH>
                <wp:positionV relativeFrom="paragraph">
                  <wp:posOffset>205740</wp:posOffset>
                </wp:positionV>
                <wp:extent cx="495300" cy="1095375"/>
                <wp:effectExtent l="57150" t="19050" r="76200" b="123825"/>
                <wp:wrapNone/>
                <wp:docPr id="109" name="Round Same Side Corner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95375"/>
                        </a:xfrm>
                        <a:prstGeom prst="round2SameRect">
                          <a:avLst>
                            <a:gd name="adj1" fmla="val 295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09" o:spid="_x0000_s1142" style="position:absolute;margin-left:-24.75pt;margin-top:16.2pt;width:39pt;height:8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" adj="-11796480,,5400" path="m146445,l348855,v80879,,146445,65566,146445,146445l495300,1095375r,l,1095375r,l,146445c,65566,65566,,146445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6445,0;348855,0;495300,146445;495300,1095375;495300,1095375;0,1095375;0,1095375;0,146445;146445,0" o:connectangles="0,0,0,0,0,0,0,0,0" textboxrect="0,0,495300,1095375"/>
                <v:textbox>
                  <w:txbxContent>
                    <w:p w:rsidR="00441FC1" w:rsidRDefault="00441FC1" w:rsidP="00441FC1">
                      <w: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Pr="002B46B5" w:rsidRDefault="00FC386E" w:rsidP="00A567E4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 w:rsidR="00A567E4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خانواده و مناسبات حاکم برآن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FC386E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خانواده و مناسبات حاکم برآن</w:t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FC386E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FC386E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Pr="00984B25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FC386E" w:rsidRPr="00984B25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FC386E" w:rsidRDefault="00FC386E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FC386E" w:rsidRDefault="00FC386E" w:rsidP="00FC386E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FC386E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FC386E" w:rsidRPr="00EF70AB" w:rsidRDefault="00FC386E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FC386E" w:rsidRDefault="00FC386E" w:rsidP="00FC386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B05EB0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B3C3D92" wp14:editId="2112B892">
                <wp:simplePos x="0" y="0"/>
                <wp:positionH relativeFrom="column">
                  <wp:posOffset>-1323975</wp:posOffset>
                </wp:positionH>
                <wp:positionV relativeFrom="paragraph">
                  <wp:posOffset>97155</wp:posOffset>
                </wp:positionV>
                <wp:extent cx="1962150" cy="819150"/>
                <wp:effectExtent l="57150" t="19050" r="76200" b="114300"/>
                <wp:wrapNone/>
                <wp:docPr id="151" name="Round Same Side Corner 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2150" cy="819150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51" o:spid="_x0000_s1143" style="position:absolute;margin-left:-104.25pt;margin-top:7.65pt;width:154.5pt;height:64.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" adj="-11796480,,5400" path="m196260,l1765890,v108391,,196260,87869,196260,196260l1962150,819150r,l,819150r,l,196260c,87869,87869,,196260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6260,0;1765890,0;1962150,196260;1962150,819150;1962150,819150;0,819150;0,819150;0,196260;196260,0" o:connectangles="0,0,0,0,0,0,0,0,0" textboxrect="0,0,1962150,81915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</w:pPr>
    </w:p>
    <w:p w:rsidR="00FC386E" w:rsidRDefault="00FC386E" w:rsidP="00EF40EC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8846C3" wp14:editId="6F0F6C12">
                <wp:simplePos x="0" y="0"/>
                <wp:positionH relativeFrom="column">
                  <wp:posOffset>-1318894</wp:posOffset>
                </wp:positionH>
                <wp:positionV relativeFrom="paragraph">
                  <wp:posOffset>227965</wp:posOffset>
                </wp:positionV>
                <wp:extent cx="1911033" cy="862966"/>
                <wp:effectExtent l="28575" t="28575" r="60960" b="99060"/>
                <wp:wrapNone/>
                <wp:docPr id="152" name="Round Same Side Corner 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11033" cy="862966"/>
                        </a:xfrm>
                        <a:prstGeom prst="round2SameRect">
                          <a:avLst>
                            <a:gd name="adj1" fmla="val 3333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52" o:spid="_x0000_s1144" style="position:absolute;margin-left:-103.85pt;margin-top:17.95pt;width:150.5pt;height:67.9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11033,8629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" adj="-11796480,,5400" path="m287661,l1623372,v158871,,287661,128790,287661,287661l1911033,862966r,l,862966r,l,287661c,128790,128790,,287661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87661,0;1623372,0;1911033,287661;1911033,862966;1911033,862966;0,862966;0,862966;0,287661;287661,0" o:connectangles="0,0,0,0,0,0,0,0,0" textboxrect="0,0,1911033,862966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441FC1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122554</wp:posOffset>
                </wp:positionV>
                <wp:extent cx="495300" cy="1076325"/>
                <wp:effectExtent l="57150" t="19050" r="76200" b="123825"/>
                <wp:wrapNone/>
                <wp:docPr id="119" name="Round Same Side Corner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76325"/>
                        </a:xfrm>
                        <a:prstGeom prst="round2SameRect">
                          <a:avLst>
                            <a:gd name="adj1" fmla="val 29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9" o:spid="_x0000_s1145" style="position:absolute;margin-left:-22.5pt;margin-top:9.65pt;width:39pt;height:8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1076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" adj="-11796480,,5400" path="m147971,l347329,v81722,,147971,66249,147971,147971l495300,1076325r,l,1076325r,l,147971c,66249,66249,,147971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47971,0;347329,0;495300,147971;495300,1076325;495300,1076325;0,1076325;0,1076325;0,147971;147971,0" o:connectangles="0,0,0,0,0,0,0,0,0" textboxrect="0,0,495300,1076325"/>
                <v:textbox>
                  <w:txbxContent>
                    <w:p w:rsidR="00441FC1" w:rsidRDefault="00441FC1" w:rsidP="00441FC1">
                      <w: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Pr="002B46B5" w:rsidRDefault="00A567E4" w:rsidP="00A567E4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آمادگی و مقابله با حوادث طبیعی و غیرمترقبه</w:t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A567E4" w:rsidRDefault="00A567E4" w:rsidP="00A567E4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A567E4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آمادگی و مقابله با حوادث طبیعی و غیرمترقبه</w:t>
            </w:r>
          </w:p>
        </w:tc>
      </w:tr>
      <w:tr w:rsidR="00A567E4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A567E4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A567E4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A567E4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A567E4" w:rsidRDefault="00A567E4" w:rsidP="00A567E4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A567E4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A567E4" w:rsidRDefault="00A567E4" w:rsidP="00A567E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E98BA2" wp14:editId="529E8FA8">
                <wp:simplePos x="0" y="0"/>
                <wp:positionH relativeFrom="column">
                  <wp:posOffset>-1393350</wp:posOffset>
                </wp:positionH>
                <wp:positionV relativeFrom="paragraph">
                  <wp:posOffset>257336</wp:posOffset>
                </wp:positionV>
                <wp:extent cx="2166305" cy="914400"/>
                <wp:effectExtent l="54293" t="21907" r="79057" b="117158"/>
                <wp:wrapNone/>
                <wp:docPr id="149" name="Round Same Side Corner 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6305" cy="914400"/>
                        </a:xfrm>
                        <a:prstGeom prst="round2SameRect">
                          <a:avLst>
                            <a:gd name="adj1" fmla="val 3333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149" o:spid="_x0000_s1146" style="position:absolute;margin-left:-109.7pt;margin-top:20.25pt;width:170.6pt;height:1in;rotation:90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630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" adj="-11796480,,5400" path="m304806,l1861499,v168340,,304806,136466,304806,304806l2166305,914400r,l,914400r,l,304806c,136466,136466,,304806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304806,0;1861499,0;2166305,304806;2166305,914400;2166305,914400;0,914400;0,914400;0,304806;304806,0" o:connectangles="0,0,0,0,0,0,0,0,0" textboxrect="0,0,2166305,91440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sz w:val="28"/>
                          <w:szCs w:val="28"/>
                          <w:lang w:bidi="fa-IR"/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D4DD9E4" wp14:editId="3EACCF7A">
                <wp:simplePos x="0" y="0"/>
                <wp:positionH relativeFrom="column">
                  <wp:posOffset>-1188085</wp:posOffset>
                </wp:positionH>
                <wp:positionV relativeFrom="paragraph">
                  <wp:posOffset>18415</wp:posOffset>
                </wp:positionV>
                <wp:extent cx="1757045" cy="914400"/>
                <wp:effectExtent l="40323" t="16827" r="54927" b="93028"/>
                <wp:wrapNone/>
                <wp:docPr id="150" name="Round Same Side Corner 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7045" cy="914400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150" o:spid="_x0000_s1147" style="position:absolute;margin-left:-93.55pt;margin-top:1.45pt;width:138.35pt;height:1in;rotation:90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5704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" adj="-11796480,,5400" path="m257175,l1499870,v142034,,257175,115141,257175,257175l1757045,914400r,l,914400r,l,257175c,115141,115141,,257175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57175,0;1499870,0;1757045,257175;1757045,914400;1757045,914400;0,914400;0,914400;0,257175;257175,0" o:connectangles="0,0,0,0,0,0,0,0,0" textboxrect="0,0,1757045,91440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67B31" w:rsidRDefault="00A67B31" w:rsidP="00A567E4">
      <w:pPr>
        <w:autoSpaceDE w:val="0"/>
        <w:autoSpaceDN w:val="0"/>
        <w:bidi/>
        <w:adjustRightInd w:val="0"/>
        <w:spacing w:after="0" w:line="240" w:lineRule="auto"/>
        <w:jc w:val="left"/>
        <w:rPr>
          <w:rFonts w:hint="cs"/>
          <w:lang w:bidi="fa-IR"/>
        </w:rPr>
      </w:pPr>
    </w:p>
    <w:p w:rsidR="00A67B31" w:rsidRDefault="00A67B31" w:rsidP="00A67B31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A67B31" w:rsidRDefault="00A67B31" w:rsidP="00A67B31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A67B31" w:rsidRDefault="00441FC1" w:rsidP="00A67B31">
      <w:pPr>
        <w:autoSpaceDE w:val="0"/>
        <w:autoSpaceDN w:val="0"/>
        <w:bidi/>
        <w:adjustRightInd w:val="0"/>
        <w:spacing w:after="0" w:line="240" w:lineRule="auto"/>
        <w:jc w:val="left"/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CCA93F" wp14:editId="3185B220">
                <wp:simplePos x="0" y="0"/>
                <wp:positionH relativeFrom="column">
                  <wp:posOffset>-85724</wp:posOffset>
                </wp:positionH>
                <wp:positionV relativeFrom="paragraph">
                  <wp:posOffset>4445</wp:posOffset>
                </wp:positionV>
                <wp:extent cx="457200" cy="1085850"/>
                <wp:effectExtent l="57150" t="19050" r="76200" b="114300"/>
                <wp:wrapNone/>
                <wp:docPr id="131" name="Round Same Side Corner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85850"/>
                        </a:xfrm>
                        <a:prstGeom prst="round2SameRect">
                          <a:avLst>
                            <a:gd name="adj1" fmla="val 2395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1" o:spid="_x0000_s1148" style="position:absolute;left:0;text-align:left;margin-left:-6.75pt;margin-top:.35pt;width:36pt;height:8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" adj="-11796480,,5400" path="m109541,l347659,v60498,,109541,49043,109541,109541l457200,1085850r,l,1085850r,l,109541c,49043,49043,,109541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9541,0;347659,0;457200,109541;457200,1085850;457200,1085850;0,1085850;0,1085850;0,109541;109541,0" o:connectangles="0,0,0,0,0,0,0,0,0" textboxrect="0,0,457200,1085850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Pr="002B46B5" w:rsidRDefault="00A567E4" w:rsidP="00A67B3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روابط سالم زن و شوهر </w:t>
      </w:r>
    </w:p>
    <w:p w:rsidR="00A567E4" w:rsidRDefault="00A567E4" w:rsidP="00A567E4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A567E4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روابط سالم زن و شوهر</w:t>
            </w:r>
          </w:p>
        </w:tc>
      </w:tr>
      <w:tr w:rsidR="00A567E4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A567E4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A567E4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A567E4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Pr="00984B25" w:rsidRDefault="00A567E4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A567E4" w:rsidRPr="00984B25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A567E4" w:rsidRDefault="00A567E4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A567E4" w:rsidRDefault="00A567E4" w:rsidP="00A567E4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A567E4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A567E4" w:rsidRPr="00EF70AB" w:rsidRDefault="00A567E4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A567E4" w:rsidRDefault="00A567E4" w:rsidP="00A567E4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A53A3A" wp14:editId="07B78576">
                <wp:simplePos x="0" y="0"/>
                <wp:positionH relativeFrom="column">
                  <wp:posOffset>-1427798</wp:posOffset>
                </wp:positionH>
                <wp:positionV relativeFrom="paragraph">
                  <wp:posOffset>169863</wp:posOffset>
                </wp:positionV>
                <wp:extent cx="2211705" cy="914400"/>
                <wp:effectExtent l="58103" t="18097" r="75247" b="113348"/>
                <wp:wrapNone/>
                <wp:docPr id="146" name="Round Same Side Corner 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11705" cy="914400"/>
                        </a:xfrm>
                        <a:prstGeom prst="round2SameRect">
                          <a:avLst>
                            <a:gd name="adj1" fmla="val 2812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146" o:spid="_x0000_s1149" style="position:absolute;margin-left:-112.45pt;margin-top:13.4pt;width:174.15pt;height:1in;rotation:90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1170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" adj="-11796480,,5400" path="m257175,l1954530,v142034,,257175,115141,257175,257175l2211705,914400r,l,914400r,l,257175c,115141,115141,,257175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57175,0;1954530,0;2211705,257175;2211705,914400;2211705,914400;0,914400;0,914400;0,257175;257175,0" o:connectangles="0,0,0,0,0,0,0,0,0" textboxrect="0,0,2211705,91440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326229" wp14:editId="11ECB8A8">
                <wp:simplePos x="0" y="0"/>
                <wp:positionH relativeFrom="column">
                  <wp:posOffset>-1216026</wp:posOffset>
                </wp:positionH>
                <wp:positionV relativeFrom="paragraph">
                  <wp:posOffset>273369</wp:posOffset>
                </wp:positionV>
                <wp:extent cx="1819275" cy="914400"/>
                <wp:effectExtent l="33338" t="23812" r="61912" b="100013"/>
                <wp:wrapNone/>
                <wp:docPr id="147" name="Round Same Side Corner 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19275" cy="914400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147" o:spid="_x0000_s1150" style="position:absolute;margin-left:-95.75pt;margin-top:21.55pt;width:143.25pt;height:1in;rotation:90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819275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" adj="-11796480,,5400" path="m266703,l1552572,v147296,,266703,119407,266703,266703l1819275,914400r,l,914400r,l,266703c,119407,119407,,266703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66703,0;1552572,0;1819275,266703;1819275,914400;1819275,914400;0,914400;0,914400;0,266703;266703,0" o:connectangles="0,0,0,0,0,0,0,0,0" textboxrect="0,0,1819275,914400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</w:pPr>
    </w:p>
    <w:p w:rsidR="00F46A60" w:rsidRDefault="00F46A60" w:rsidP="00EF40EC">
      <w:pPr>
        <w:tabs>
          <w:tab w:val="left" w:pos="7020"/>
        </w:tabs>
        <w:jc w:val="left"/>
      </w:pPr>
    </w:p>
    <w:p w:rsidR="00F46A60" w:rsidRDefault="00441FC1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5390BC" wp14:editId="34E4359E">
                <wp:simplePos x="0" y="0"/>
                <wp:positionH relativeFrom="column">
                  <wp:posOffset>-266700</wp:posOffset>
                </wp:positionH>
                <wp:positionV relativeFrom="paragraph">
                  <wp:posOffset>147320</wp:posOffset>
                </wp:positionV>
                <wp:extent cx="457200" cy="1057275"/>
                <wp:effectExtent l="57150" t="19050" r="76200" b="123825"/>
                <wp:wrapNone/>
                <wp:docPr id="133" name="Round Same Side Corner 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57275"/>
                        </a:xfrm>
                        <a:prstGeom prst="round2SameRect">
                          <a:avLst>
                            <a:gd name="adj1" fmla="val 21875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1FC1" w:rsidRDefault="00441FC1" w:rsidP="00441FC1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3" o:spid="_x0000_s1151" style="position:absolute;margin-left:-21pt;margin-top:11.6pt;width:36pt;height:8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" adj="-11796480,,5400" path="m100013,l357188,v55236,,100013,44777,100013,100013c457201,419100,457200,738188,457200,1057275r,l,1057275r,l,100013c,44777,44777,,100013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0013,0;357188,0;457201,100013;457200,1057275;457200,1057275;0,1057275;0,1057275;0,100013;100013,0" o:connectangles="0,0,0,0,0,0,0,0,0" textboxrect="0,0,457200,1057275"/>
                <v:textbox>
                  <w:txbxContent>
                    <w:p w:rsidR="00441FC1" w:rsidRDefault="00441FC1" w:rsidP="00441FC1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750301" w:rsidRPr="002B46B5" w:rsidRDefault="0075030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 w:rsidR="00331481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تربیت بدنی و آمادگی جسمانی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5030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تربیت بدنی و امادگی جسمانی</w:t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50301" w:rsidRDefault="00750301" w:rsidP="0075030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p w:rsidR="00A567E4" w:rsidRDefault="00B05EB0" w:rsidP="00EF40EC">
      <w:pPr>
        <w:tabs>
          <w:tab w:val="left" w:pos="7020"/>
        </w:tabs>
        <w:jc w:val="left"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799861" wp14:editId="55D7A830">
                <wp:simplePos x="0" y="0"/>
                <wp:positionH relativeFrom="column">
                  <wp:posOffset>-1455738</wp:posOffset>
                </wp:positionH>
                <wp:positionV relativeFrom="paragraph">
                  <wp:posOffset>246698</wp:posOffset>
                </wp:positionV>
                <wp:extent cx="2178685" cy="747077"/>
                <wp:effectExtent l="49213" t="26987" r="80327" b="118428"/>
                <wp:wrapNone/>
                <wp:docPr id="144" name="Round Same Side Corner 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78685" cy="747077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4" o:spid="_x0000_s1152" style="position:absolute;margin-left:-114.65pt;margin-top:19.45pt;width:171.55pt;height:58.8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8685,7470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" adj="-11796480,,5400" path="m202338,l1976347,v111748,,202338,90590,202338,202338l2178685,747077r,l,747077r,l,202338c,90590,90590,,202338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02338,0;1976347,0;2178685,202338;2178685,747077;2178685,747077;0,747077;0,747077;0,202338;202338,0" o:connectangles="0,0,0,0,0,0,0,0,0" textboxrect="0,0,2178685,747077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  <w:rPr>
          <w:rtl/>
        </w:rPr>
      </w:pPr>
    </w:p>
    <w:p w:rsidR="00A567E4" w:rsidRDefault="00A567E4" w:rsidP="00EF40EC">
      <w:pPr>
        <w:tabs>
          <w:tab w:val="left" w:pos="7020"/>
        </w:tabs>
        <w:jc w:val="left"/>
      </w:pPr>
    </w:p>
    <w:p w:rsidR="00FC386E" w:rsidRDefault="00B05EB0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B14B9D" wp14:editId="12AE98AF">
                <wp:simplePos x="0" y="0"/>
                <wp:positionH relativeFrom="column">
                  <wp:posOffset>-1276985</wp:posOffset>
                </wp:positionH>
                <wp:positionV relativeFrom="paragraph">
                  <wp:posOffset>60642</wp:posOffset>
                </wp:positionV>
                <wp:extent cx="1859280" cy="751522"/>
                <wp:effectExtent l="39687" t="17463" r="66358" b="104457"/>
                <wp:wrapNone/>
                <wp:docPr id="145" name="Round Same Side Corner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9280" cy="751522"/>
                        </a:xfrm>
                        <a:prstGeom prst="round2SameRect">
                          <a:avLst>
                            <a:gd name="adj1" fmla="val 30209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EB0" w:rsidRPr="00B05EB0" w:rsidRDefault="00B05EB0" w:rsidP="00B05EB0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EB0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تکمیلی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5" o:spid="_x0000_s1153" style="position:absolute;margin-left:-100.55pt;margin-top:4.75pt;width:146.4pt;height:59.15pt;rotation: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9280,7515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" adj="-11796480,,5400" path="m227027,l1632253,v125384,,227027,101643,227027,227027l1859280,751522r,l,751522r,l,227027c,101643,101643,,227027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27027,0;1632253,0;1859280,227027;1859280,751522;1859280,751522;0,751522;0,751522;0,227027;227027,0" o:connectangles="0,0,0,0,0,0,0,0,0" textboxrect="0,0,1859280,751522"/>
                <v:textbox>
                  <w:txbxContent>
                    <w:p w:rsidR="00B05EB0" w:rsidRPr="00B05EB0" w:rsidRDefault="00B05EB0" w:rsidP="00B05EB0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05EB0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تکمیلی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FC386E" w:rsidRDefault="00FC386E" w:rsidP="00EF40EC">
      <w:pPr>
        <w:tabs>
          <w:tab w:val="left" w:pos="7020"/>
        </w:tabs>
        <w:jc w:val="left"/>
      </w:pPr>
    </w:p>
    <w:p w:rsidR="00750301" w:rsidRDefault="00750301" w:rsidP="00EF40EC">
      <w:pPr>
        <w:tabs>
          <w:tab w:val="left" w:pos="7020"/>
        </w:tabs>
        <w:jc w:val="left"/>
      </w:pPr>
    </w:p>
    <w:p w:rsidR="00750301" w:rsidRDefault="00750301" w:rsidP="00EF40EC">
      <w:pPr>
        <w:tabs>
          <w:tab w:val="left" w:pos="7020"/>
        </w:tabs>
        <w:jc w:val="left"/>
      </w:pPr>
    </w:p>
    <w:p w:rsidR="00750301" w:rsidRDefault="00A13AB7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D9A4C7E" wp14:editId="13754183">
                <wp:simplePos x="0" y="0"/>
                <wp:positionH relativeFrom="column">
                  <wp:posOffset>-390525</wp:posOffset>
                </wp:positionH>
                <wp:positionV relativeFrom="paragraph">
                  <wp:posOffset>236855</wp:posOffset>
                </wp:positionV>
                <wp:extent cx="457200" cy="1000125"/>
                <wp:effectExtent l="57150" t="19050" r="76200" b="123825"/>
                <wp:wrapNone/>
                <wp:docPr id="140" name="Round Same Side Corner 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00125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3AB7">
                              <w:rPr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0" o:spid="_x0000_s1154" style="position:absolute;margin-left:-30.75pt;margin-top:18.65pt;width:36pt;height:7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1000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" adj="-11796480,,5400" path="m104777,l352423,v57867,,104777,46910,104777,104777l457200,1000125r,l,1000125r,l,104777c,46910,46910,,104777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4777,0;352423,0;457200,104777;457200,1000125;457200,1000125;0,1000125;0,1000125;0,104777;104777,0" o:connectangles="0,0,0,0,0,0,0,0,0" textboxrect="0,0,457200,1000125"/>
                <v:textbox>
                  <w:txbxContent>
                    <w:p w:rsidR="00A13AB7" w:rsidRPr="00A13AB7" w:rsidRDefault="00A13AB7" w:rsidP="00A13AB7">
                      <w:pPr>
                        <w:rPr>
                          <w:sz w:val="28"/>
                          <w:szCs w:val="28"/>
                        </w:rPr>
                      </w:pPr>
                      <w:r w:rsidRPr="00A13AB7">
                        <w:rPr>
                          <w:sz w:val="28"/>
                          <w:szCs w:val="2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750301" w:rsidRPr="002B46B5" w:rsidRDefault="0075030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 w:rsidR="00331481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آشنایی با مبانی و اصلاح الگوی مصرف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5030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مبانی و اصلاح الگوی مصرف</w:t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2A6CC7">
              <w:rPr>
                <w:rFonts w:ascii="BNazaninBold" w:hAnsi="BNazaninBold" w:cs="BNazaninBold"/>
                <w:b w:val="0"/>
                <w:bCs w:val="0"/>
                <w:color w:val="000000"/>
                <w:sz w:val="24"/>
                <w:szCs w:val="24"/>
                <w:lang w:bidi="fa-IR"/>
              </w:rPr>
              <w:t xml:space="preserve"> 60126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2A6CC7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8</w:t>
            </w:r>
            <w:r w:rsidR="00750301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2A6CC7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2A6CC7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50301" w:rsidRDefault="00750301" w:rsidP="0075030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2A6CC7" w:rsidRDefault="002A6CC7" w:rsidP="002A6CC7">
      <w:pPr>
        <w:autoSpaceDE w:val="0"/>
        <w:autoSpaceDN w:val="0"/>
        <w:adjustRightInd w:val="0"/>
        <w:spacing w:after="0" w:line="240" w:lineRule="auto"/>
        <w:jc w:val="left"/>
        <w:rPr>
          <w:rFonts w:ascii="BYekan" w:hAnsi="BYekan" w:cs="BYekan"/>
          <w:color w:val="FFFFFF"/>
          <w:sz w:val="24"/>
          <w:szCs w:val="24"/>
          <w:lang w:bidi="fa-IR"/>
        </w:rPr>
      </w:pPr>
      <w:r>
        <w:rPr>
          <w:rFonts w:ascii="BYekan" w:hAnsi="BYekan" w:cs="BYekan"/>
          <w:color w:val="FFFFFF"/>
          <w:sz w:val="24"/>
          <w:szCs w:val="24"/>
          <w:lang w:bidi="fa-IR"/>
        </w:rPr>
        <w:t>124</w:t>
      </w:r>
    </w:p>
    <w:p w:rsidR="002A6CC7" w:rsidRPr="00AF723C" w:rsidRDefault="002A6CC7" w:rsidP="002A6CC7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2A6CC7" w:rsidRDefault="002B29D3" w:rsidP="002A6CC7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hAnsi="BYekan" w:cs="BMitraBold"/>
          <w:b/>
          <w:bCs/>
          <w:color w:val="A2CE43"/>
          <w:sz w:val="28"/>
          <w:szCs w:val="28"/>
          <w:rtl/>
          <w:lang w:bidi="fa-IR"/>
        </w:rPr>
      </w:pPr>
      <w:r>
        <w:rPr>
          <w:rFonts w:ascii="BMitra" w:hAnsi="BYekan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5C5472" wp14:editId="62206F21">
                <wp:simplePos x="0" y="0"/>
                <wp:positionH relativeFrom="column">
                  <wp:posOffset>-1502410</wp:posOffset>
                </wp:positionH>
                <wp:positionV relativeFrom="paragraph">
                  <wp:posOffset>175895</wp:posOffset>
                </wp:positionV>
                <wp:extent cx="2248535" cy="758825"/>
                <wp:effectExtent l="59055" t="17145" r="77470" b="115570"/>
                <wp:wrapNone/>
                <wp:docPr id="115" name="Round Same Side Corner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48535" cy="758825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B29D3" w:rsidRDefault="00A07A52" w:rsidP="002B29D3">
                            <w:pPr>
                              <w:rPr>
                                <w:rFonts w:cs="B Homa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5" o:spid="_x0000_s1098" style="position:absolute;left:0;text-align:left;margin-left:-118.3pt;margin-top:13.85pt;width:177.05pt;height:59.7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8535,758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" adj="-11796480,,5400" path="m197613,l2050922,v109139,,197613,88474,197613,197613l2248535,758825r,l,758825r,l,197613c,88474,88474,,197613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7613,0;2050922,0;2248535,197613;2248535,758825;2248535,758825;0,758825;0,758825;0,197613;197613,0" o:connectangles="0,0,0,0,0,0,0,0,0" textboxrect="0,0,2248535,758825"/>
                <v:textbox>
                  <w:txbxContent>
                    <w:p w:rsidR="009010CE" w:rsidRPr="002B29D3" w:rsidRDefault="009010CE" w:rsidP="002B29D3">
                      <w:pPr>
                        <w:rPr>
                          <w:rFonts w:cs="B Homa"/>
                          <w:sz w:val="28"/>
                          <w:szCs w:val="28"/>
                          <w:lang w:bidi="fa-IR"/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تعاريف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واژگان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اصطلاحات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مفاهيم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مرتبط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بررسي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مباني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ديني،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اخلاقي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فرهنگي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الگوي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مصرف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پيامد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اسراف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در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دستگاههاي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اجرايي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رابطه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اصلاح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الگوي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مصرف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با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عدالت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و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رفاه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اجتماعي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 w:rsidR="002B29D3">
        <w:rPr>
          <w:rFonts w:ascii="BMitra" w:hAnsi="BYekan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9C1D97" wp14:editId="602811A1">
                <wp:simplePos x="0" y="0"/>
                <wp:positionH relativeFrom="column">
                  <wp:posOffset>-1347153</wp:posOffset>
                </wp:positionH>
                <wp:positionV relativeFrom="paragraph">
                  <wp:posOffset>259398</wp:posOffset>
                </wp:positionV>
                <wp:extent cx="1888490" cy="810895"/>
                <wp:effectExtent l="43497" t="13653" r="60008" b="98107"/>
                <wp:wrapNone/>
                <wp:docPr id="116" name="Round Same Side Corner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88490" cy="810895"/>
                        </a:xfrm>
                        <a:prstGeom prst="round2SameRect">
                          <a:avLst>
                            <a:gd name="adj1" fmla="val 29166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2B29D3" w:rsidRDefault="00A07A52" w:rsidP="002B29D3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سایر دوره های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6" o:spid="_x0000_s1099" style="position:absolute;left:0;text-align:left;margin-left:-106.1pt;margin-top:20.45pt;width:148.7pt;height:63.8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8490,810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" adj="-11796480,,5400" path="m236506,l1651984,v130619,,236506,105887,236506,236506l1888490,810895r,l,810895r,l,236506c,105887,105887,,236506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36506,0;1651984,0;1888490,236506;1888490,810895;1888490,810895;0,810895;0,810895;0,236506;236506,0" o:connectangles="0,0,0,0,0,0,0,0,0" textboxrect="0,0,1888490,810895"/>
                <v:textbox>
                  <w:txbxContent>
                    <w:p w:rsidR="009010CE" w:rsidRPr="002B29D3" w:rsidRDefault="009010CE" w:rsidP="002B29D3">
                      <w:pPr>
                        <w:rPr>
                          <w:rFonts w:cs="B Homa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سایر دوره های آموزشی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برنامه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دستگاه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اجرايي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جهت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مديريت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هزينه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ها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2A6CC7" w:rsidRPr="002A6CC7" w:rsidRDefault="00560365" w:rsidP="002A6CC7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hAnsi="BYekan" w:cs="B Mitra" w:hint="cs"/>
          <w:color w:val="231F20"/>
          <w:sz w:val="28"/>
          <w:szCs w:val="28"/>
          <w:rtl/>
          <w:lang w:bidi="fa-IR"/>
        </w:rPr>
      </w:pPr>
      <w:r>
        <w:rPr>
          <w:rFonts w:ascii="BMitra" w:hAnsi="BYekan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در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راستاي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اصلاح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الگوي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  <w:r w:rsidR="002A6CC7" w:rsidRPr="002A6CC7">
        <w:rPr>
          <w:rFonts w:ascii="BMitra" w:hAnsi="BYekan" w:cs="B Mitra" w:hint="cs"/>
          <w:color w:val="000000"/>
          <w:sz w:val="28"/>
          <w:szCs w:val="28"/>
          <w:rtl/>
          <w:lang w:bidi="fa-IR"/>
        </w:rPr>
        <w:t>مصرف</w:t>
      </w:r>
      <w:r w:rsidR="002A6CC7" w:rsidRPr="002A6CC7">
        <w:rPr>
          <w:rFonts w:ascii="BMitra" w:hAnsi="BYekan" w:cs="B Mitra"/>
          <w:color w:val="000000"/>
          <w:sz w:val="28"/>
          <w:szCs w:val="28"/>
          <w:lang w:bidi="fa-IR"/>
        </w:rPr>
        <w:t xml:space="preserve"> </w:t>
      </w:r>
    </w:p>
    <w:p w:rsidR="00750301" w:rsidRDefault="002A6CC7" w:rsidP="002A6CC7">
      <w:pPr>
        <w:tabs>
          <w:tab w:val="left" w:pos="7020"/>
        </w:tabs>
        <w:bidi/>
        <w:jc w:val="left"/>
        <w:rPr>
          <w:rtl/>
        </w:rPr>
      </w:pPr>
      <w:r w:rsidRPr="00AF723C">
        <w:rPr>
          <w:rFonts w:ascii="BMitraBold" w:hAnsi="BYekan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 w:rsidRPr="00AF723C">
        <w:rPr>
          <w:rFonts w:ascii="BMitraBold" w:hAnsi="BYekan" w:cs="BMitraBold"/>
          <w:b/>
          <w:bCs/>
          <w:color w:val="897550" w:themeColor="background2" w:themeShade="80"/>
          <w:sz w:val="26"/>
          <w:szCs w:val="26"/>
          <w:lang w:bidi="fa-IR"/>
        </w:rPr>
        <w:t xml:space="preserve">: </w:t>
      </w:r>
      <w:r>
        <w:rPr>
          <w:rFonts w:ascii="BMitra" w:hAnsi="BYekan" w:cs="BMitra"/>
          <w:color w:val="000000"/>
          <w:sz w:val="24"/>
          <w:szCs w:val="24"/>
          <w:lang w:bidi="fa-IR"/>
        </w:rPr>
        <w:t xml:space="preserve">100000 </w:t>
      </w:r>
      <w:r>
        <w:rPr>
          <w:rFonts w:ascii="BMitra" w:hAnsi="BYekan" w:cs="BMitra" w:hint="cs"/>
          <w:color w:val="000000"/>
          <w:sz w:val="24"/>
          <w:szCs w:val="24"/>
          <w:rtl/>
          <w:lang w:bidi="fa-IR"/>
        </w:rPr>
        <w:t>ريال</w:t>
      </w:r>
    </w:p>
    <w:p w:rsidR="00750301" w:rsidRDefault="00750301" w:rsidP="002A6CC7">
      <w:pPr>
        <w:tabs>
          <w:tab w:val="left" w:pos="7020"/>
        </w:tabs>
        <w:bidi/>
        <w:jc w:val="left"/>
      </w:pPr>
    </w:p>
    <w:p w:rsidR="00750301" w:rsidRDefault="002A6CC7" w:rsidP="00EF40EC">
      <w:pPr>
        <w:tabs>
          <w:tab w:val="left" w:pos="7020"/>
        </w:tabs>
        <w:jc w:val="left"/>
      </w:pPr>
      <w:r>
        <w:rPr>
          <w:rFonts w:ascii="BMitra" w:hAnsi="BYekan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E2BFFC" wp14:editId="38EC21BB">
                <wp:simplePos x="0" y="0"/>
                <wp:positionH relativeFrom="column">
                  <wp:posOffset>-57150</wp:posOffset>
                </wp:positionH>
                <wp:positionV relativeFrom="paragraph">
                  <wp:posOffset>242570</wp:posOffset>
                </wp:positionV>
                <wp:extent cx="523875" cy="1057275"/>
                <wp:effectExtent l="57150" t="19050" r="85725" b="123825"/>
                <wp:wrapNone/>
                <wp:docPr id="117" name="Round Same Side Corner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057275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13AB7">
                              <w:rPr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7" o:spid="_x0000_s1157" style="position:absolute;margin-left:-4.5pt;margin-top:19.1pt;width:41.25pt;height:8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" adj="-11796480,,5400" path="m120056,l403819,v66305,,120056,53751,120056,120056l523875,1057275r,l,1057275r,l,120056c,53751,53751,,120056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20056,0;403819,0;523875,120056;523875,1057275;523875,1057275;0,1057275;0,1057275;0,120056;120056,0" o:connectangles="0,0,0,0,0,0,0,0,0" textboxrect="0,0,523875,1057275"/>
                <v:textbox>
                  <w:txbxContent>
                    <w:p w:rsidR="00A13AB7" w:rsidRPr="00A13AB7" w:rsidRDefault="00A13AB7" w:rsidP="00A13AB7">
                      <w:pPr>
                        <w:rPr>
                          <w:sz w:val="28"/>
                          <w:szCs w:val="28"/>
                        </w:rPr>
                      </w:pPr>
                      <w:r w:rsidRPr="00A13AB7">
                        <w:rPr>
                          <w:sz w:val="28"/>
                          <w:szCs w:val="2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:rsidR="00750301" w:rsidRPr="002B46B5" w:rsidRDefault="0075030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 w:rsidR="00331481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آشنایی با نظام هدفمند کردن یارانه ها( غیرحضوری )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</w:p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75030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نظام هدفمند کردن یارانه ها ( غیر حضوری )</w:t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BC42BD">
              <w:rPr>
                <w:rFonts w:ascii="BNazaninBold" w:hAnsi="BNazaninBold" w:cs="BNazaninBold"/>
                <w:b w:val="0"/>
                <w:bCs w:val="0"/>
                <w:sz w:val="24"/>
                <w:szCs w:val="24"/>
                <w:lang w:bidi="fa-IR"/>
              </w:rPr>
              <w:t xml:space="preserve"> 60125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BC42BD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8</w:t>
            </w:r>
            <w:r w:rsidR="00750301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lang w:bidi="fa-IR"/>
              </w:rPr>
              <w:sym w:font="Webdings" w:char="F061"/>
            </w:r>
          </w:p>
        </w:tc>
      </w:tr>
      <w:tr w:rsidR="0075030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75030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Pr="00984B25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750301" w:rsidRPr="00984B25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750301" w:rsidRDefault="0075030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750301" w:rsidRDefault="00750301" w:rsidP="0075030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75030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750301" w:rsidRPr="00EF70AB" w:rsidRDefault="0075030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750301" w:rsidRDefault="00750301" w:rsidP="0075030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BC42BD" w:rsidRDefault="00BC42BD" w:rsidP="00BC42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lang w:bidi="fa-IR"/>
        </w:rPr>
      </w:pPr>
    </w:p>
    <w:p w:rsidR="00BC42BD" w:rsidRPr="00AF723C" w:rsidRDefault="00BC42BD" w:rsidP="00BC42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BC42BD" w:rsidRDefault="00BC42BD" w:rsidP="00BC42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rtl/>
          <w:lang w:bidi="fa-IR"/>
        </w:rPr>
      </w:pP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B29D3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C31F36" wp14:editId="5C9142C4">
                <wp:simplePos x="0" y="0"/>
                <wp:positionH relativeFrom="column">
                  <wp:posOffset>-1490345</wp:posOffset>
                </wp:positionH>
                <wp:positionV relativeFrom="paragraph">
                  <wp:posOffset>78105</wp:posOffset>
                </wp:positionV>
                <wp:extent cx="2162175" cy="819150"/>
                <wp:effectExtent l="61913" t="14287" r="71437" b="109538"/>
                <wp:wrapNone/>
                <wp:docPr id="112" name="Round Same Side Corner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2175" cy="819150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B29D3" w:rsidRDefault="00A07A52" w:rsidP="002B29D3">
                            <w:pPr>
                              <w:rPr>
                                <w:rFonts w:cs="B Homa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2" o:spid="_x0000_s1100" style="position:absolute;left:0;text-align:left;margin-left:-117.35pt;margin-top:6.15pt;width:170.25pt;height:64.5pt;rotation: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2175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" adj="-11796480,,5400" path="m221859,l1940316,v122529,,221859,99330,221859,221859l2162175,819150r,l,819150r,l,221859c,99330,99330,,221859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21859,0;1940316,0;2162175,221859;2162175,819150;2162175,819150;0,819150;0,819150;0,221859;221859,0" o:connectangles="0,0,0,0,0,0,0,0,0" textboxrect="0,0,2162175,819150"/>
                <v:textbox>
                  <w:txbxContent>
                    <w:p w:rsidR="009010CE" w:rsidRPr="002B29D3" w:rsidRDefault="009010CE" w:rsidP="002B29D3">
                      <w:pPr>
                        <w:rPr>
                          <w:rFonts w:cs="B Homa" w:hint="cs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مفاهيم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)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يارانه،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انواع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يارانه،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طبقه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بندي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>(</w:t>
      </w: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پيشينه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پرداخت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جهان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پيشينه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پرداخت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ايران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مباني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اصول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طرح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تحول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اقتصادي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دلايل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اهداف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پرداخت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BC42BD" w:rsidRPr="00BC42BD" w:rsidRDefault="00560365" w:rsidP="00BC42BD">
      <w:pPr>
        <w:autoSpaceDE w:val="0"/>
        <w:autoSpaceDN w:val="0"/>
        <w:bidi/>
        <w:adjustRightInd w:val="0"/>
        <w:spacing w:after="0" w:line="360" w:lineRule="auto"/>
        <w:jc w:val="lowKashida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B29D3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1BE4B2" wp14:editId="13215C74">
                <wp:simplePos x="0" y="0"/>
                <wp:positionH relativeFrom="column">
                  <wp:posOffset>-1294765</wp:posOffset>
                </wp:positionH>
                <wp:positionV relativeFrom="paragraph">
                  <wp:posOffset>98425</wp:posOffset>
                </wp:positionV>
                <wp:extent cx="1857375" cy="742950"/>
                <wp:effectExtent l="42863" t="14287" r="52387" b="90488"/>
                <wp:wrapNone/>
                <wp:docPr id="113" name="Round Same Side Corner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57375" cy="742950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2B29D3" w:rsidRDefault="00A07A52" w:rsidP="002B29D3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سایر دوره های آموزشی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3" o:spid="_x0000_s1101" style="position:absolute;left:0;text-align:left;margin-left:-101.95pt;margin-top:7.75pt;width:146.25pt;height:58.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73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" adj="-11796480,,5400" path="m193479,l1663896,v106856,,193479,86623,193479,193479l1857375,742950r,l,742950r,l,193479c,86623,86623,,193479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93479,0;1663896,0;1857375,193479;1857375,742950;1857375,742950;0,742950;0,742950;0,193479;193479,0" o:connectangles="0,0,0,0,0,0,0,0,0" textboxrect="0,0,1857375,742950"/>
                <v:textbox>
                  <w:txbxContent>
                    <w:p w:rsidR="009010CE" w:rsidRPr="002B29D3" w:rsidRDefault="009010CE" w:rsidP="002B29D3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سایر دوره های آموزشی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اهداف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اجراي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طرح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هدفمند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كردن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يارانه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BC42BD" w:rsidRPr="00BC42BD">
        <w:rPr>
          <w:rFonts w:ascii="BMitra" w:cs="B Mitra" w:hint="cs"/>
          <w:color w:val="000000"/>
          <w:sz w:val="28"/>
          <w:szCs w:val="28"/>
          <w:rtl/>
          <w:lang w:bidi="fa-IR"/>
        </w:rPr>
        <w:t>ها</w:t>
      </w:r>
      <w:r w:rsidR="00BC42BD" w:rsidRPr="00BC42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50301" w:rsidRDefault="00BC42BD" w:rsidP="00BC42BD">
      <w:pPr>
        <w:tabs>
          <w:tab w:val="left" w:pos="7020"/>
        </w:tabs>
        <w:bidi/>
        <w:jc w:val="left"/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A2CE4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100000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750301" w:rsidRDefault="00750301" w:rsidP="00EF40EC">
      <w:pPr>
        <w:tabs>
          <w:tab w:val="left" w:pos="7020"/>
        </w:tabs>
        <w:jc w:val="left"/>
      </w:pPr>
    </w:p>
    <w:p w:rsidR="00750301" w:rsidRDefault="00BC42BD" w:rsidP="00EF40EC">
      <w:pPr>
        <w:tabs>
          <w:tab w:val="left" w:pos="7020"/>
        </w:tabs>
        <w:jc w:val="left"/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8A575C" wp14:editId="07465950">
                <wp:simplePos x="0" y="0"/>
                <wp:positionH relativeFrom="column">
                  <wp:posOffset>-1</wp:posOffset>
                </wp:positionH>
                <wp:positionV relativeFrom="paragraph">
                  <wp:posOffset>232410</wp:posOffset>
                </wp:positionV>
                <wp:extent cx="485775" cy="1019175"/>
                <wp:effectExtent l="57150" t="19050" r="85725" b="123825"/>
                <wp:wrapNone/>
                <wp:docPr id="114" name="Round Same Side Corner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19175"/>
                        </a:xfrm>
                        <a:prstGeom prst="round2SameRect">
                          <a:avLst>
                            <a:gd name="adj1" fmla="val 2083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13AB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14" o:spid="_x0000_s1160" style="position:absolute;margin-left:0;margin-top:18.3pt;width:38.25pt;height:80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5775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" adj="-11796480,,5400" path="m101206,l384569,v55895,,101206,45311,101206,101206l485775,1019175r,l,1019175r,l,101206c,45311,45311,,101206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1206,0;384569,0;485775,101206;485775,1019175;485775,1019175;0,1019175;0,1019175;0,101206;101206,0" o:connectangles="0,0,0,0,0,0,0,0,0" textboxrect="0,0,485775,1019175"/>
                <v:textbox>
                  <w:txbxContent>
                    <w:p w:rsidR="00A13AB7" w:rsidRPr="00A13AB7" w:rsidRDefault="00A13AB7" w:rsidP="00A13AB7">
                      <w:pPr>
                        <w:rPr>
                          <w:rFonts w:hint="cs"/>
                          <w:sz w:val="28"/>
                          <w:szCs w:val="28"/>
                          <w:lang w:bidi="fa-IR"/>
                        </w:rPr>
                      </w:pPr>
                      <w:r w:rsidRPr="00A13AB7">
                        <w:rPr>
                          <w:rFonts w:hint="cs"/>
                          <w:sz w:val="28"/>
                          <w:szCs w:val="28"/>
                          <w:rtl/>
                          <w:lang w:bidi="fa-IR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:rsidR="00331481" w:rsidRPr="002B46B5" w:rsidRDefault="0033148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آشنایی با قانون مدیریت خدمات کشوری</w:t>
      </w:r>
    </w:p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قانون مدیریت خدمات کشوری</w:t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2B29D3">
              <w:rPr>
                <w:rFonts w:cs="B Tabassom" w:hint="cs"/>
                <w:sz w:val="28"/>
                <w:szCs w:val="28"/>
                <w:rtl/>
                <w:lang w:bidi="fa-IR"/>
              </w:rPr>
              <w:t>60122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2B29D3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8</w:t>
            </w:r>
            <w:r w:rsidR="00331481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331481" w:rsidRDefault="0033148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2551BD" w:rsidRDefault="002551BD" w:rsidP="002551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rtl/>
          <w:lang w:bidi="fa-IR"/>
        </w:rPr>
      </w:pPr>
    </w:p>
    <w:p w:rsidR="002B29D3" w:rsidRPr="00AF723C" w:rsidRDefault="002B29D3" w:rsidP="002551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AF723C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AF723C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2551BD" w:rsidRDefault="002551BD" w:rsidP="002551BD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A2CE43"/>
          <w:sz w:val="28"/>
          <w:szCs w:val="28"/>
          <w:lang w:bidi="fa-IR"/>
        </w:rPr>
      </w:pP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551BD">
        <w:rPr>
          <w:rFonts w:ascii="BMitraBold" w:cs="BMitraBold" w:hint="cs"/>
          <w:b/>
          <w:bCs/>
          <w:noProof/>
          <w:color w:val="A2CE43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E8346B" wp14:editId="632FB76C">
                <wp:simplePos x="0" y="0"/>
                <wp:positionH relativeFrom="column">
                  <wp:posOffset>-1409065</wp:posOffset>
                </wp:positionH>
                <wp:positionV relativeFrom="paragraph">
                  <wp:posOffset>-3175</wp:posOffset>
                </wp:positionV>
                <wp:extent cx="2084070" cy="735330"/>
                <wp:effectExtent l="64770" t="11430" r="76200" b="114300"/>
                <wp:wrapNone/>
                <wp:docPr id="128" name="Round Same Side Corner 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4070" cy="735330"/>
                        </a:xfrm>
                        <a:prstGeom prst="round2SameRect">
                          <a:avLst>
                            <a:gd name="adj1" fmla="val 27083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551BD" w:rsidRDefault="00A07A52" w:rsidP="002551BD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51BD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8" o:spid="_x0000_s1102" style="position:absolute;left:0;text-align:left;margin-left:-110.95pt;margin-top:-.25pt;width:164.1pt;height:57.9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4070,735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" adj="-11796480,,5400" path="m199149,l1884921,v109987,,199149,89162,199149,199149l2084070,735330r,l,735330r,l,199149c,89162,89162,,199149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99149,0;1884921,0;2084070,199149;2084070,735330;2084070,735330;0,735330;0,735330;0,199149;199149,0" o:connectangles="0,0,0,0,0,0,0,0,0" textboxrect="0,0,2084070,735330"/>
                <v:textbox>
                  <w:txbxContent>
                    <w:p w:rsidR="009010CE" w:rsidRPr="002551BD" w:rsidRDefault="009010CE" w:rsidP="002551BD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551BD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خلاصه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از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سير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تطور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استخدامي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كشور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كليات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تعاريف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مديريت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خدمات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كشوري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راهبرد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ها،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فنآوري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اطلاعات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خدمات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حقوق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مردم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ارباب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رجوع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وكاركنان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نظام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اداري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2551BD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9FA922" wp14:editId="2C286B46">
                <wp:simplePos x="0" y="0"/>
                <wp:positionH relativeFrom="column">
                  <wp:posOffset>-1340486</wp:posOffset>
                </wp:positionH>
                <wp:positionV relativeFrom="paragraph">
                  <wp:posOffset>355600</wp:posOffset>
                </wp:positionV>
                <wp:extent cx="1976755" cy="733743"/>
                <wp:effectExtent l="31115" t="26035" r="54610" b="92710"/>
                <wp:wrapNone/>
                <wp:docPr id="130" name="Round Same Side Corner 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76755" cy="733743"/>
                        </a:xfrm>
                        <a:prstGeom prst="round2SameRect">
                          <a:avLst>
                            <a:gd name="adj1" fmla="val 2916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2551BD" w:rsidRDefault="00A07A52" w:rsidP="002551BD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551BD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سایر دوره های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30" o:spid="_x0000_s1103" style="position:absolute;left:0;text-align:left;margin-left:-105.55pt;margin-top:28pt;width:155.65pt;height:57.8pt;rotation: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6755,7337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" adj="-11796480,,5400" path="m214011,l1762744,v118195,,214011,95816,214011,214011l1976755,733743r,l,733743r,l,214011c,95816,95816,,214011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214011,0;1762744,0;1976755,214011;1976755,733743;1976755,733743;0,733743;0,733743;0,214011;214011,0" o:connectangles="0,0,0,0,0,0,0,0,0" textboxrect="0,0,1976755,733743"/>
                <v:textbox>
                  <w:txbxContent>
                    <w:p w:rsidR="009010CE" w:rsidRPr="002551BD" w:rsidRDefault="009010CE" w:rsidP="002551BD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551BD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سایر دوره های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ساختار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سازماني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تشكيلات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تفصيلي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دستگاههاي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اجرايي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2B29D3" w:rsidRPr="002551BD" w:rsidRDefault="00560365" w:rsidP="002551BD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شرايط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ورود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به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خدمت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2B29D3" w:rsidRPr="002551BD">
        <w:rPr>
          <w:rFonts w:ascii="BMitra" w:cs="B Mitra" w:hint="cs"/>
          <w:color w:val="000000"/>
          <w:sz w:val="28"/>
          <w:szCs w:val="28"/>
          <w:rtl/>
          <w:lang w:bidi="fa-IR"/>
        </w:rPr>
        <w:t>استخدام</w:t>
      </w:r>
      <w:r w:rsidR="002B29D3" w:rsidRPr="002551BD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750301" w:rsidRDefault="002B29D3" w:rsidP="002551BD">
      <w:pPr>
        <w:tabs>
          <w:tab w:val="left" w:pos="7020"/>
        </w:tabs>
        <w:bidi/>
        <w:jc w:val="left"/>
      </w:pPr>
      <w:r w:rsidRPr="00AF723C">
        <w:rPr>
          <w:rFonts w:ascii="BMitra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>
        <w:rPr>
          <w:rFonts w:ascii="BMitraBold" w:cs="BMitraBold"/>
          <w:b/>
          <w:bCs/>
          <w:color w:val="A2CE43"/>
          <w:sz w:val="26"/>
          <w:szCs w:val="26"/>
          <w:lang w:bidi="fa-IR"/>
        </w:rPr>
        <w:t xml:space="preserve">: </w:t>
      </w:r>
      <w:r>
        <w:rPr>
          <w:rFonts w:ascii="BMitra" w:cs="BMitra"/>
          <w:color w:val="000000"/>
          <w:sz w:val="24"/>
          <w:szCs w:val="24"/>
          <w:lang w:bidi="fa-IR"/>
        </w:rPr>
        <w:t xml:space="preserve">100000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</w:t>
      </w:r>
      <w:r w:rsidR="002551BD">
        <w:rPr>
          <w:rFonts w:hint="cs"/>
          <w:rtl/>
        </w:rPr>
        <w:t>ل</w:t>
      </w:r>
    </w:p>
    <w:p w:rsidR="00750301" w:rsidRDefault="00750301" w:rsidP="002551BD">
      <w:pPr>
        <w:tabs>
          <w:tab w:val="left" w:pos="7020"/>
        </w:tabs>
        <w:bidi/>
        <w:jc w:val="left"/>
      </w:pPr>
    </w:p>
    <w:p w:rsidR="00750301" w:rsidRDefault="002551BD" w:rsidP="00EF40EC">
      <w:pPr>
        <w:tabs>
          <w:tab w:val="left" w:pos="7020"/>
        </w:tabs>
        <w:jc w:val="left"/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BB4295" wp14:editId="5CF63082">
                <wp:simplePos x="0" y="0"/>
                <wp:positionH relativeFrom="column">
                  <wp:posOffset>9525</wp:posOffset>
                </wp:positionH>
                <wp:positionV relativeFrom="paragraph">
                  <wp:posOffset>280035</wp:posOffset>
                </wp:positionV>
                <wp:extent cx="476250" cy="1019175"/>
                <wp:effectExtent l="57150" t="19050" r="76200" b="123825"/>
                <wp:wrapNone/>
                <wp:docPr id="129" name="Round Same Side Corner 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19175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13AB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9" o:spid="_x0000_s1163" style="position:absolute;margin-left:.75pt;margin-top:22.05pt;width:37.5pt;height:8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101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" adj="-11796480,,5400" path="m109142,l367108,v60277,,109142,48865,109142,109142l476250,1019175r,l,1019175r,l,109142c,48865,48865,,109142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9142,0;367108,0;476250,109142;476250,1019175;476250,1019175;0,1019175;0,1019175;0,109142;109142,0" o:connectangles="0,0,0,0,0,0,0,0,0" textboxrect="0,0,476250,1019175"/>
                <v:textbox>
                  <w:txbxContent>
                    <w:p w:rsidR="00A13AB7" w:rsidRPr="00A13AB7" w:rsidRDefault="00A13AB7" w:rsidP="00A13AB7">
                      <w:pPr>
                        <w:rPr>
                          <w:rFonts w:hint="cs"/>
                          <w:sz w:val="28"/>
                          <w:szCs w:val="28"/>
                          <w:lang w:bidi="fa-IR"/>
                        </w:rPr>
                      </w:pPr>
                      <w:r w:rsidRPr="00A13AB7">
                        <w:rPr>
                          <w:rFonts w:hint="cs"/>
                          <w:sz w:val="28"/>
                          <w:szCs w:val="28"/>
                          <w:rtl/>
                          <w:lang w:bidi="fa-IR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:rsidR="00331481" w:rsidRPr="002B46B5" w:rsidRDefault="0033148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>آشنایی با ده برنامه تحول اداری و شاخص های مرتبط با آن</w:t>
      </w:r>
      <w:r>
        <w:rPr>
          <w:rFonts w:cs="B Roya" w:hint="cs"/>
          <w:rtl/>
          <w:lang w:bidi="fa-IR"/>
        </w:rPr>
        <w:t xml:space="preserve"> </w:t>
      </w:r>
    </w:p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آشنایی با ده برنامه تحول اداری و شاخص های مرتبط با آن</w:t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331481" w:rsidRDefault="0033148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p w:rsidR="00331481" w:rsidRDefault="00A13AB7" w:rsidP="00EF40EC">
      <w:pPr>
        <w:tabs>
          <w:tab w:val="left" w:pos="7020"/>
        </w:tabs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7A46876" wp14:editId="294866A9">
                <wp:simplePos x="0" y="0"/>
                <wp:positionH relativeFrom="column">
                  <wp:posOffset>-1447800</wp:posOffset>
                </wp:positionH>
                <wp:positionV relativeFrom="paragraph">
                  <wp:posOffset>264161</wp:posOffset>
                </wp:positionV>
                <wp:extent cx="2143128" cy="752474"/>
                <wp:effectExtent l="47943" t="28257" r="76517" b="114618"/>
                <wp:wrapNone/>
                <wp:docPr id="142" name="Round Same Side Corner 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43128" cy="752474"/>
                        </a:xfrm>
                        <a:prstGeom prst="round2SameRect">
                          <a:avLst>
                            <a:gd name="adj1" fmla="val 2708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3AB7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2" o:spid="_x0000_s1164" style="position:absolute;margin-left:-114pt;margin-top:20.8pt;width:168.75pt;height:59.25pt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8,7524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" adj="-11796480,,5400" path="m203800,l1939328,v112556,,203800,91244,203800,203800l2143128,752474r,l,752474r,l,203800c,91244,91244,,203800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203800,0;1939328,0;2143128,203800;2143128,752474;2143128,752474;0,752474;0,752474;0,203800;203800,0" o:connectangles="0,0,0,0,0,0,0,0,0" textboxrect="0,0,2143128,752474"/>
                <v:textbox>
                  <w:txbxContent>
                    <w:p w:rsidR="00A13AB7" w:rsidRPr="00A13AB7" w:rsidRDefault="00A13AB7" w:rsidP="00A13AB7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13AB7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331481" w:rsidRDefault="00331481" w:rsidP="00EF40EC">
      <w:pPr>
        <w:tabs>
          <w:tab w:val="left" w:pos="7020"/>
        </w:tabs>
        <w:jc w:val="left"/>
      </w:pPr>
    </w:p>
    <w:p w:rsidR="002B29D3" w:rsidRDefault="002B29D3" w:rsidP="00331481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A13AB7" w:rsidP="002B29D3">
      <w:pPr>
        <w:autoSpaceDE w:val="0"/>
        <w:autoSpaceDN w:val="0"/>
        <w:bidi/>
        <w:adjustRightInd w:val="0"/>
        <w:spacing w:after="0" w:line="240" w:lineRule="auto"/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387AB0" wp14:editId="6CC76423">
                <wp:simplePos x="0" y="0"/>
                <wp:positionH relativeFrom="column">
                  <wp:posOffset>-1266825</wp:posOffset>
                </wp:positionH>
                <wp:positionV relativeFrom="paragraph">
                  <wp:posOffset>133985</wp:posOffset>
                </wp:positionV>
                <wp:extent cx="1795780" cy="732790"/>
                <wp:effectExtent l="36195" t="20955" r="50165" b="88265"/>
                <wp:wrapNone/>
                <wp:docPr id="143" name="Round Same Side Corner 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5780" cy="732790"/>
                        </a:xfrm>
                        <a:prstGeom prst="round2SameRect">
                          <a:avLst>
                            <a:gd name="adj1" fmla="val 25000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3AB7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سایر دوره های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3" o:spid="_x0000_s1165" style="position:absolute;left:0;text-align:left;margin-left:-99.75pt;margin-top:10.55pt;width:141.4pt;height:57.7pt;rotation:9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5780,732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" adj="-11796480,,5400" path="m183198,l1612583,v101177,,183198,82021,183198,183198c1795781,366395,1795780,549593,1795780,732790r,l,732790r,l,183198c,82021,82021,,183198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83198,0;1612583,0;1795781,183198;1795780,732790;1795780,732790;0,732790;0,732790;0,183198;183198,0" o:connectangles="0,0,0,0,0,0,0,0,0" textboxrect="0,0,1795780,732790"/>
                <v:textbox>
                  <w:txbxContent>
                    <w:p w:rsidR="00A13AB7" w:rsidRPr="00A13AB7" w:rsidRDefault="00A13AB7" w:rsidP="00A13AB7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13AB7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سایر دوره های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2B29D3" w:rsidP="002B29D3">
      <w:pPr>
        <w:autoSpaceDE w:val="0"/>
        <w:autoSpaceDN w:val="0"/>
        <w:bidi/>
        <w:adjustRightInd w:val="0"/>
        <w:spacing w:after="0" w:line="240" w:lineRule="auto"/>
        <w:jc w:val="left"/>
      </w:pPr>
    </w:p>
    <w:p w:rsidR="002B29D3" w:rsidRDefault="00A13AB7" w:rsidP="002B29D3">
      <w:pPr>
        <w:autoSpaceDE w:val="0"/>
        <w:autoSpaceDN w:val="0"/>
        <w:bidi/>
        <w:adjustRightInd w:val="0"/>
        <w:spacing w:after="0" w:line="240" w:lineRule="auto"/>
        <w:jc w:val="left"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A3577A" wp14:editId="0A5FEBEB">
                <wp:simplePos x="0" y="0"/>
                <wp:positionH relativeFrom="column">
                  <wp:posOffset>-333375</wp:posOffset>
                </wp:positionH>
                <wp:positionV relativeFrom="paragraph">
                  <wp:posOffset>-1905</wp:posOffset>
                </wp:positionV>
                <wp:extent cx="514350" cy="990600"/>
                <wp:effectExtent l="57150" t="19050" r="76200" b="114300"/>
                <wp:wrapNone/>
                <wp:docPr id="141" name="Round Same Side Corner 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99060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13AB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41" o:spid="_x0000_s1166" style="position:absolute;left:0;text-align:left;margin-left:-26.25pt;margin-top:-.15pt;width:40.5pt;height:7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" adj="-11796480,,5400" path="m117874,l396476,v65100,,117874,52774,117874,117874l514350,990600r,l,990600r,l,117874c,52774,52774,,117874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17874,0;396476,0;514350,117874;514350,990600;514350,990600;0,990600;0,990600;0,117874;117874,0" o:connectangles="0,0,0,0,0,0,0,0,0" textboxrect="0,0,514350,990600"/>
                <v:textbox>
                  <w:txbxContent>
                    <w:p w:rsidR="00A13AB7" w:rsidRPr="00A13AB7" w:rsidRDefault="00A13AB7" w:rsidP="00A13AB7">
                      <w:pPr>
                        <w:rPr>
                          <w:rFonts w:hint="cs"/>
                          <w:sz w:val="28"/>
                          <w:szCs w:val="28"/>
                          <w:lang w:bidi="fa-IR"/>
                        </w:rPr>
                      </w:pPr>
                      <w:r w:rsidRPr="00A13AB7">
                        <w:rPr>
                          <w:rFonts w:hint="cs"/>
                          <w:sz w:val="28"/>
                          <w:szCs w:val="28"/>
                          <w:rtl/>
                          <w:lang w:bidi="fa-IR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331481" w:rsidRPr="002B46B5" w:rsidRDefault="00331481" w:rsidP="002B29D3">
      <w:pPr>
        <w:autoSpaceDE w:val="0"/>
        <w:autoSpaceDN w:val="0"/>
        <w:bidi/>
        <w:adjustRightInd w:val="0"/>
        <w:spacing w:after="0" w:line="240" w:lineRule="auto"/>
        <w:jc w:val="left"/>
        <w:rPr>
          <w:rFonts w:cs="BMitra"/>
          <w:color w:val="897550" w:themeColor="background2" w:themeShade="80"/>
          <w:sz w:val="24"/>
          <w:szCs w:val="24"/>
          <w:rtl/>
          <w:lang w:bidi="fa-IR"/>
        </w:rPr>
      </w:pP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lang w:bidi="fa-IR"/>
        </w:rPr>
        <w:lastRenderedPageBreak/>
        <w:sym w:font="Wingdings 2" w:char="F066"/>
      </w:r>
      <w:r w:rsidRPr="002B46B5"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 </w:t>
      </w:r>
      <w:r>
        <w:rPr>
          <w:rFonts w:ascii="BMitraBold" w:cs="BMitraBold" w:hint="cs"/>
          <w:b/>
          <w:bCs/>
          <w:color w:val="897550" w:themeColor="background2" w:themeShade="80"/>
          <w:sz w:val="32"/>
          <w:szCs w:val="32"/>
          <w:rtl/>
          <w:lang w:bidi="fa-IR"/>
        </w:rPr>
        <w:t xml:space="preserve">توجیهی بدو خدمت </w:t>
      </w:r>
    </w:p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Shading1-Accent5"/>
        <w:bidiVisual/>
        <w:tblW w:w="5000" w:type="pct"/>
        <w:tblLook w:val="04A0" w:firstRow="1" w:lastRow="0" w:firstColumn="1" w:lastColumn="0" w:noHBand="0" w:noVBand="1"/>
      </w:tblPr>
      <w:tblGrid>
        <w:gridCol w:w="1809"/>
        <w:gridCol w:w="1736"/>
        <w:gridCol w:w="1629"/>
        <w:gridCol w:w="243"/>
        <w:gridCol w:w="885"/>
        <w:gridCol w:w="1481"/>
        <w:gridCol w:w="1421"/>
        <w:gridCol w:w="237"/>
        <w:gridCol w:w="855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عنوان دوره:</w:t>
            </w:r>
          </w:p>
        </w:tc>
        <w:tc>
          <w:tcPr>
            <w:tcW w:w="4121" w:type="pct"/>
            <w:gridSpan w:val="8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>
              <w:rPr>
                <w:rFonts w:cs="B Tabassom" w:hint="cs"/>
                <w:sz w:val="28"/>
                <w:szCs w:val="28"/>
                <w:rtl/>
              </w:rPr>
              <w:t>توجیهی بدو خدمت</w:t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 w:val="restar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  <w:r w:rsidRPr="00EF70AB">
              <w:rPr>
                <w:rFonts w:cs="B Tabassom" w:hint="cs"/>
                <w:sz w:val="28"/>
                <w:szCs w:val="28"/>
                <w:rtl/>
              </w:rPr>
              <w:t>کد دوره:</w:t>
            </w:r>
            <w:r w:rsidR="00F23EDE">
              <w:rPr>
                <w:rFonts w:cs="B Tabassom" w:hint="cs"/>
                <w:sz w:val="28"/>
                <w:szCs w:val="28"/>
                <w:rtl/>
              </w:rPr>
              <w:t>10201</w:t>
            </w: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مدت دوره</w:t>
            </w:r>
          </w:p>
        </w:tc>
        <w:tc>
          <w:tcPr>
            <w:tcW w:w="1339" w:type="pct"/>
            <w:gridSpan w:val="3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F23EDE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  <w:lang w:bidi="fa-IR"/>
              </w:rPr>
              <w:t>60</w:t>
            </w:r>
            <w:r w:rsidR="00331481">
              <w:rPr>
                <w:rFonts w:cs="B Tabassom" w:hint="cs"/>
                <w:b/>
                <w:bCs/>
                <w:sz w:val="28"/>
                <w:szCs w:val="28"/>
                <w:rtl/>
              </w:rPr>
              <w:t>ساعت</w:t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نوع دوره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شغلی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39" w:type="pct"/>
            <w:gridSpan w:val="3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عمومی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AD27C9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  <w:tr w:rsidR="00331481" w:rsidTr="00331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نحوه اجرا</w:t>
            </w: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AD27C9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  <w:tc>
          <w:tcPr>
            <w:tcW w:w="719" w:type="pct"/>
            <w:vMerge w:val="restar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 w:rsidRPr="00984B25">
              <w:rPr>
                <w:rFonts w:cs="B Tabassom" w:hint="cs"/>
                <w:b/>
                <w:bCs/>
                <w:sz w:val="28"/>
                <w:szCs w:val="28"/>
                <w:rtl/>
              </w:rPr>
              <w:t>مخاطبان</w:t>
            </w: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مدیران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</w:tr>
      <w:tr w:rsidR="00331481" w:rsidTr="00331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9" w:type="pct"/>
            <w:vMerge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bidi/>
              <w:rPr>
                <w:rFonts w:cs="B Tabassom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843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91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غیر حضوری</w:t>
            </w:r>
          </w:p>
        </w:tc>
        <w:tc>
          <w:tcPr>
            <w:tcW w:w="118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0" w:type="pct"/>
            <w:tcBorders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Pr="00984B25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9" w:type="pct"/>
            <w:vMerge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D3C8B4" w:themeFill="background2" w:themeFillShade="E6"/>
            <w:vAlign w:val="center"/>
          </w:tcPr>
          <w:p w:rsidR="00331481" w:rsidRPr="00984B25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90" w:type="pct"/>
            <w:tcBorders>
              <w:left w:val="single" w:sz="4" w:space="0" w:color="75614B" w:themeColor="accent5" w:themeShade="BF"/>
              <w:righ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 w:hint="cs"/>
                <w:b/>
                <w:bCs/>
                <w:sz w:val="28"/>
                <w:szCs w:val="28"/>
                <w:rtl/>
              </w:rPr>
              <w:t>کارمندان</w:t>
            </w:r>
          </w:p>
        </w:tc>
        <w:tc>
          <w:tcPr>
            <w:tcW w:w="115" w:type="pct"/>
            <w:tcBorders>
              <w:left w:val="single" w:sz="4" w:space="0" w:color="75614B" w:themeColor="accent5" w:themeShade="BF"/>
            </w:tcBorders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14" w:type="pct"/>
            <w:shd w:val="clear" w:color="auto" w:fill="BAA98A" w:themeFill="background2" w:themeFillShade="BF"/>
            <w:vAlign w:val="center"/>
          </w:tcPr>
          <w:p w:rsidR="00331481" w:rsidRDefault="00331481" w:rsidP="00331481">
            <w:pPr>
              <w:tabs>
                <w:tab w:val="center" w:pos="334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Tabassom"/>
                <w:b/>
                <w:bCs/>
                <w:sz w:val="28"/>
                <w:szCs w:val="28"/>
                <w:rtl/>
              </w:rPr>
            </w:pPr>
            <w:r>
              <w:rPr>
                <w:rFonts w:cs="B Tabassom"/>
                <w:b/>
                <w:bCs/>
                <w:sz w:val="28"/>
                <w:szCs w:val="28"/>
              </w:rPr>
              <w:sym w:font="Webdings" w:char="F061"/>
            </w:r>
          </w:p>
        </w:tc>
      </w:tr>
    </w:tbl>
    <w:p w:rsidR="00331481" w:rsidRDefault="00331481" w:rsidP="00331481">
      <w:pPr>
        <w:tabs>
          <w:tab w:val="left" w:pos="7020"/>
        </w:tabs>
        <w:jc w:val="left"/>
        <w:rPr>
          <w:rtl/>
        </w:rPr>
      </w:pPr>
    </w:p>
    <w:tbl>
      <w:tblPr>
        <w:tblStyle w:val="MediumGrid1-Accent5"/>
        <w:bidiVisual/>
        <w:tblW w:w="5000" w:type="pct"/>
        <w:shd w:val="clear" w:color="auto" w:fill="D3C8B4" w:themeFill="background2" w:themeFillShade="E6"/>
        <w:tblLook w:val="04A0" w:firstRow="1" w:lastRow="0" w:firstColumn="1" w:lastColumn="0" w:noHBand="0" w:noVBand="1"/>
      </w:tblPr>
      <w:tblGrid>
        <w:gridCol w:w="2776"/>
        <w:gridCol w:w="1796"/>
        <w:gridCol w:w="1781"/>
        <w:gridCol w:w="1851"/>
        <w:gridCol w:w="2092"/>
      </w:tblGrid>
      <w:tr w:rsidR="00331481" w:rsidTr="00331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تاریخ برگزاری دوره</w:t>
            </w:r>
            <w:r>
              <w:rPr>
                <w:rFonts w:cs="B Tabassom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872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اول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65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دوم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899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سوم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  <w:tc>
          <w:tcPr>
            <w:tcW w:w="1017" w:type="pct"/>
            <w:shd w:val="clear" w:color="auto" w:fill="D3C8B4" w:themeFill="background2" w:themeFillShade="E6"/>
            <w:vAlign w:val="center"/>
          </w:tcPr>
          <w:p w:rsidR="00331481" w:rsidRPr="00EF70AB" w:rsidRDefault="00331481" w:rsidP="00331481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abassom"/>
                <w:sz w:val="28"/>
                <w:szCs w:val="28"/>
                <w:rtl/>
                <w:lang w:bidi="fa-IR"/>
              </w:rPr>
            </w:pPr>
            <w:r w:rsidRPr="00EF70AB">
              <w:rPr>
                <w:rFonts w:cs="B Tabassom" w:hint="cs"/>
                <w:sz w:val="28"/>
                <w:szCs w:val="28"/>
                <w:rtl/>
                <w:lang w:bidi="fa-IR"/>
              </w:rPr>
              <w:t>سه ماهه چهارم</w:t>
            </w:r>
            <w:r w:rsidRPr="00EF70AB">
              <w:rPr>
                <w:rFonts w:cs="B Tabassom" w:hint="cs"/>
                <w:sz w:val="28"/>
                <w:szCs w:val="28"/>
                <w:lang w:bidi="fa-IR"/>
              </w:rPr>
              <w:sym w:font="Wingdings" w:char="F0A8"/>
            </w:r>
          </w:p>
        </w:tc>
      </w:tr>
    </w:tbl>
    <w:p w:rsidR="00331481" w:rsidRDefault="00331481" w:rsidP="00331481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rtl/>
          <w:lang w:bidi="fa-IR"/>
        </w:rPr>
      </w:pPr>
    </w:p>
    <w:p w:rsidR="00331481" w:rsidRDefault="00331481" w:rsidP="00F23EDE">
      <w:pPr>
        <w:tabs>
          <w:tab w:val="left" w:pos="7020"/>
        </w:tabs>
        <w:bidi/>
        <w:jc w:val="left"/>
      </w:pPr>
    </w:p>
    <w:p w:rsidR="00F23EDE" w:rsidRPr="00F23EDE" w:rsidRDefault="00F23EDE" w:rsidP="00F23ED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897550" w:themeColor="background2" w:themeShade="80"/>
          <w:sz w:val="28"/>
          <w:szCs w:val="28"/>
          <w:rtl/>
          <w:lang w:bidi="fa-IR"/>
        </w:rPr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4C9F5A" wp14:editId="5089EFCC">
                <wp:simplePos x="0" y="0"/>
                <wp:positionH relativeFrom="column">
                  <wp:posOffset>-1393825</wp:posOffset>
                </wp:positionH>
                <wp:positionV relativeFrom="paragraph">
                  <wp:posOffset>179070</wp:posOffset>
                </wp:positionV>
                <wp:extent cx="2066925" cy="721360"/>
                <wp:effectExtent l="63183" t="13017" r="72707" b="110808"/>
                <wp:wrapNone/>
                <wp:docPr id="125" name="Round Same Side Corner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66925" cy="721360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2B29D3" w:rsidRDefault="00A07A52" w:rsidP="00F23EDE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دوره های آموزش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5" o:spid="_x0000_s1104" style="position:absolute;left:0;text-align:left;margin-left:-109.75pt;margin-top:14.1pt;width:162.75pt;height:56.8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66925,721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" adj="-11796480,,5400" path="m187857,l1879068,v103751,,187857,84106,187857,187857l2066925,721360r,l,721360r,l,187857c,84106,84106,,187857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87857,0;1879068,0;2066925,187857;2066925,721360;2066925,721360;0,721360;0,721360;0,187857;187857,0" o:connectangles="0,0,0,0,0,0,0,0,0" textboxrect="0,0,2066925,721360"/>
                <v:textbox>
                  <w:txbxContent>
                    <w:p w:rsidR="009010CE" w:rsidRPr="002B29D3" w:rsidRDefault="009010CE" w:rsidP="00F23EDE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دوره های آموزش عمومی</w:t>
                      </w:r>
                    </w:p>
                  </w:txbxContent>
                </v:textbox>
              </v:shape>
            </w:pict>
          </mc:Fallback>
        </mc:AlternateContent>
      </w:r>
      <w:r w:rsidRPr="00F23EDE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محتواي</w:t>
      </w:r>
      <w:r w:rsidRPr="00F23EDE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 xml:space="preserve"> </w:t>
      </w:r>
      <w:r w:rsidRPr="00F23EDE">
        <w:rPr>
          <w:rFonts w:ascii="BMitraBold" w:cs="BMitraBold" w:hint="cs"/>
          <w:b/>
          <w:bCs/>
          <w:color w:val="897550" w:themeColor="background2" w:themeShade="80"/>
          <w:sz w:val="28"/>
          <w:szCs w:val="28"/>
          <w:rtl/>
          <w:lang w:bidi="fa-IR"/>
        </w:rPr>
        <w:t>دوره</w:t>
      </w:r>
      <w:r w:rsidRPr="00F23EDE">
        <w:rPr>
          <w:rFonts w:ascii="BMitraBold" w:cs="BMitraBold"/>
          <w:b/>
          <w:bCs/>
          <w:color w:val="897550" w:themeColor="background2" w:themeShade="80"/>
          <w:sz w:val="28"/>
          <w:szCs w:val="28"/>
          <w:lang w:bidi="fa-IR"/>
        </w:rPr>
        <w:t>:</w:t>
      </w:r>
    </w:p>
    <w:p w:rsidR="00F23EDE" w:rsidRDefault="00F23EDE" w:rsidP="00F23ED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Bold" w:cs="BMitraBold"/>
          <w:b/>
          <w:bCs/>
          <w:color w:val="FFCB3E"/>
          <w:sz w:val="28"/>
          <w:szCs w:val="28"/>
          <w:rtl/>
          <w:lang w:bidi="fa-IR"/>
        </w:rPr>
      </w:pPr>
    </w:p>
    <w:p w:rsidR="00F23EDE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ساختار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سازمان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كار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قانون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اساسي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آشنايي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با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نظامهاي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مديريتي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دولت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F23EDE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اداري،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استخدامي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انضباطي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F23EDE" w:rsidRPr="00F23EDE" w:rsidRDefault="00560365" w:rsidP="00F23EDE">
      <w:pPr>
        <w:autoSpaceDE w:val="0"/>
        <w:autoSpaceDN w:val="0"/>
        <w:bidi/>
        <w:adjustRightInd w:val="0"/>
        <w:spacing w:after="0" w:line="360" w:lineRule="auto"/>
        <w:jc w:val="left"/>
        <w:rPr>
          <w:rFonts w:ascii="Wingdings-Regular" w:eastAsia="Wingdings-Regular" w:cs="B Mitra"/>
          <w:color w:val="231F20"/>
          <w:sz w:val="28"/>
          <w:szCs w:val="28"/>
          <w:rtl/>
          <w:lang w:bidi="fa-IR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قوانين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مقررات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مالي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و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محاسباتي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</w:p>
    <w:p w:rsidR="00331481" w:rsidRPr="00F23EDE" w:rsidRDefault="00560365" w:rsidP="00F23EDE">
      <w:pPr>
        <w:tabs>
          <w:tab w:val="left" w:pos="7020"/>
        </w:tabs>
        <w:bidi/>
        <w:spacing w:line="360" w:lineRule="auto"/>
        <w:jc w:val="left"/>
        <w:rPr>
          <w:rFonts w:cs="B Mitra"/>
          <w:sz w:val="28"/>
          <w:szCs w:val="28"/>
        </w:rPr>
      </w:pPr>
      <w:r>
        <w:rPr>
          <w:rFonts w:ascii="BMitra" w:cs="B Mitra" w:hint="cs"/>
          <w:color w:val="000000"/>
          <w:sz w:val="28"/>
          <w:szCs w:val="28"/>
          <w:lang w:bidi="fa-IR"/>
        </w:rPr>
        <w:sym w:font="Symbol" w:char="F0B7"/>
      </w:r>
      <w:r w:rsidR="00F23EDE"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85EB381" wp14:editId="241921EC">
                <wp:simplePos x="0" y="0"/>
                <wp:positionH relativeFrom="column">
                  <wp:posOffset>-1243013</wp:posOffset>
                </wp:positionH>
                <wp:positionV relativeFrom="paragraph">
                  <wp:posOffset>377508</wp:posOffset>
                </wp:positionV>
                <wp:extent cx="1762125" cy="723900"/>
                <wp:effectExtent l="42863" t="14287" r="52387" b="90488"/>
                <wp:wrapNone/>
                <wp:docPr id="126" name="Round Same Side Corner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2125" cy="723900"/>
                        </a:xfrm>
                        <a:prstGeom prst="round2SameRect">
                          <a:avLst>
                            <a:gd name="adj1" fmla="val 26042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A52" w:rsidRPr="002B29D3" w:rsidRDefault="00A07A52" w:rsidP="002B29D3">
                            <w:pPr>
                              <w:rPr>
                                <w:rFonts w:cs="B Homa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B29D3">
                              <w:rPr>
                                <w:rFonts w:cs="B Homa" w:hint="cs"/>
                                <w:b/>
                                <w:caps/>
                                <w:color w:val="6F6F74" w:themeColor="accent1"/>
                                <w:sz w:val="28"/>
                                <w:szCs w:val="28"/>
                                <w:rtl/>
                                <w:lang w:bidi="fa-IR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سایر دوره های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6" o:spid="_x0000_s1105" style="position:absolute;left:0;text-align:left;margin-left:-97.9pt;margin-top:29.75pt;width:138.75pt;height:57pt;rotation: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212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" adj="-11796480,,5400" path="m188518,l1573607,v104116,,188518,84402,188518,188518l1762125,723900r,l,723900r,l,188518c,84402,84402,,188518,xe" fillcolor="#e2dad0 [1462]" strokecolor="#beae98 [3206]">
                <v:fill color2="#e2dad0 [1462]" rotate="t" angle="75" colors="0 #ece0d1;19661f #e5d4be;29491f #e5d0b5;36045f #e3d0b7;47841f #e5d4be;1 #ece0d1" focus="100%" type="gradient"/>
                <v:stroke joinstyle="miter"/>
                <v:shadow on="t" color="black" opacity="26214f" origin=",.5" offset="0"/>
                <v:formulas/>
                <v:path arrowok="t" o:connecttype="custom" o:connectlocs="188518,0;1573607,0;1762125,188518;1762125,723900;1762125,723900;0,723900;0,723900;0,188518;188518,0" o:connectangles="0,0,0,0,0,0,0,0,0" textboxrect="0,0,1762125,723900"/>
                <v:textbox>
                  <w:txbxContent>
                    <w:p w:rsidR="009010CE" w:rsidRPr="002B29D3" w:rsidRDefault="009010CE" w:rsidP="002B29D3">
                      <w:pPr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2B29D3">
                        <w:rPr>
                          <w:rFonts w:cs="B Homa" w:hint="cs"/>
                          <w:b/>
                          <w:caps/>
                          <w:color w:val="6F6F74" w:themeColor="accent1"/>
                          <w:sz w:val="28"/>
                          <w:szCs w:val="28"/>
                          <w:rtl/>
                          <w:lang w:bidi="fa-IR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سایر دوره های عمومی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Mitra" w:cs="B Mitra" w:hint="cs"/>
          <w:color w:val="000000"/>
          <w:sz w:val="28"/>
          <w:szCs w:val="28"/>
          <w:rtl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مديريت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اخلاقي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در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خدمات</w:t>
      </w:r>
      <w:r w:rsidR="00F23EDE" w:rsidRPr="00F23EDE">
        <w:rPr>
          <w:rFonts w:ascii="BMitra" w:cs="B Mitra"/>
          <w:color w:val="000000"/>
          <w:sz w:val="28"/>
          <w:szCs w:val="28"/>
          <w:lang w:bidi="fa-IR"/>
        </w:rPr>
        <w:t xml:space="preserve"> </w:t>
      </w:r>
      <w:r w:rsidR="00F23EDE" w:rsidRPr="00F23EDE">
        <w:rPr>
          <w:rFonts w:ascii="BMitra" w:cs="B Mitra" w:hint="cs"/>
          <w:color w:val="000000"/>
          <w:sz w:val="28"/>
          <w:szCs w:val="28"/>
          <w:rtl/>
          <w:lang w:bidi="fa-IR"/>
        </w:rPr>
        <w:t>عمومي</w:t>
      </w:r>
    </w:p>
    <w:p w:rsidR="00F23EDE" w:rsidRDefault="00F23EDE" w:rsidP="00F23EDE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Mitra" w:cs="BMitra"/>
          <w:color w:val="000000"/>
          <w:sz w:val="24"/>
          <w:szCs w:val="24"/>
          <w:lang w:bidi="fa-IR"/>
        </w:rPr>
      </w:pPr>
      <w:r w:rsidRPr="00F23EDE">
        <w:rPr>
          <w:rFonts w:ascii="BMitraBold" w:cs="BMitraBold" w:hint="cs"/>
          <w:b/>
          <w:bCs/>
          <w:color w:val="897550" w:themeColor="background2" w:themeShade="80"/>
          <w:sz w:val="26"/>
          <w:szCs w:val="26"/>
          <w:rtl/>
          <w:lang w:bidi="fa-IR"/>
        </w:rPr>
        <w:t>شهريه</w:t>
      </w:r>
      <w:r w:rsidRPr="00F23EDE">
        <w:rPr>
          <w:rFonts w:ascii="BMitraBold" w:cs="BMitraBold"/>
          <w:b/>
          <w:bCs/>
          <w:color w:val="897550" w:themeColor="background2" w:themeShade="80"/>
          <w:sz w:val="26"/>
          <w:szCs w:val="26"/>
          <w:lang w:bidi="fa-IR"/>
        </w:rPr>
        <w:t xml:space="preserve">: </w:t>
      </w:r>
      <w:r w:rsidRPr="00F23EDE">
        <w:rPr>
          <w:rFonts w:ascii="BMitra" w:cs="BMitra"/>
          <w:color w:val="897550" w:themeColor="background2" w:themeShade="80"/>
          <w:sz w:val="24"/>
          <w:szCs w:val="24"/>
          <w:lang w:bidi="fa-IR"/>
        </w:rPr>
        <w:t xml:space="preserve">1050000 </w:t>
      </w:r>
      <w:r>
        <w:rPr>
          <w:rFonts w:ascii="BMitra" w:cs="BMitra" w:hint="cs"/>
          <w:color w:val="000000"/>
          <w:sz w:val="24"/>
          <w:szCs w:val="24"/>
          <w:rtl/>
          <w:lang w:bidi="fa-IR"/>
        </w:rPr>
        <w:t>ريال</w:t>
      </w: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F23EDE" w:rsidP="00EF40EC">
      <w:pPr>
        <w:tabs>
          <w:tab w:val="left" w:pos="7020"/>
        </w:tabs>
        <w:jc w:val="left"/>
      </w:pPr>
      <w:r>
        <w:rPr>
          <w:rFonts w:ascii="BMitra" w:cs="B Mitra" w:hint="cs"/>
          <w:noProof/>
          <w:color w:val="000000"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7EDAE9" wp14:editId="10A0C51C">
                <wp:simplePos x="0" y="0"/>
                <wp:positionH relativeFrom="column">
                  <wp:posOffset>-1</wp:posOffset>
                </wp:positionH>
                <wp:positionV relativeFrom="paragraph">
                  <wp:posOffset>295275</wp:posOffset>
                </wp:positionV>
                <wp:extent cx="466725" cy="990600"/>
                <wp:effectExtent l="57150" t="19050" r="85725" b="114300"/>
                <wp:wrapNone/>
                <wp:docPr id="127" name="Round Same Side Corner 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990600"/>
                        </a:xfrm>
                        <a:prstGeom prst="round2SameRect">
                          <a:avLst>
                            <a:gd name="adj1" fmla="val 22917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3AB7" w:rsidRPr="00A13AB7" w:rsidRDefault="00A13AB7" w:rsidP="00A13AB7">
                            <w:pPr>
                              <w:rPr>
                                <w:rFonts w:hint="cs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A13AB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ame Side Corner Rectangle 127" o:spid="_x0000_s1169" style="position:absolute;margin-left:0;margin-top:23.25pt;width:36.75pt;height:7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990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" adj="-11796480,,5400" path="m106959,l359766,v59072,,106959,47887,106959,106959l466725,990600r,l,990600r,l,106959c,47887,47887,,106959,xe" fillcolor="#836e53 [2022]" strokecolor="#beae98 [3206]">
                <v:fill color2="#836e53 [2022]" rotate="t" angle="75" colors="0 #9c8d79;19661f #b9a68d;29491f #c3af93;36045f #c3af93;47841f #b9a68d;1 #9c8d79" focus="100%" type="gradient"/>
                <v:stroke joinstyle="miter"/>
                <v:shadow on="t" color="black" opacity="26214f" origin=",.5" offset="0,1.1641mm"/>
                <v:formulas/>
                <v:path arrowok="t" o:connecttype="custom" o:connectlocs="106959,0;359766,0;466725,106959;466725,990600;466725,990600;0,990600;0,990600;0,106959;106959,0" o:connectangles="0,0,0,0,0,0,0,0,0" textboxrect="0,0,466725,990600"/>
                <v:textbox>
                  <w:txbxContent>
                    <w:p w:rsidR="00A13AB7" w:rsidRPr="00A13AB7" w:rsidRDefault="00A13AB7" w:rsidP="00A13AB7">
                      <w:pPr>
                        <w:rPr>
                          <w:rFonts w:hint="cs"/>
                          <w:sz w:val="28"/>
                          <w:szCs w:val="28"/>
                          <w:lang w:bidi="fa-IR"/>
                        </w:rPr>
                      </w:pPr>
                      <w:r w:rsidRPr="00A13AB7">
                        <w:rPr>
                          <w:rFonts w:hint="cs"/>
                          <w:sz w:val="28"/>
                          <w:szCs w:val="28"/>
                          <w:rtl/>
                          <w:lang w:bidi="fa-IR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</w:pPr>
    </w:p>
    <w:p w:rsidR="00331481" w:rsidRDefault="00331481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  <w:rPr>
          <w:rtl/>
        </w:rPr>
      </w:pPr>
    </w:p>
    <w:p w:rsidR="00CB0C53" w:rsidRDefault="00CB0C53" w:rsidP="00EF40EC">
      <w:pPr>
        <w:tabs>
          <w:tab w:val="left" w:pos="7020"/>
        </w:tabs>
        <w:jc w:val="left"/>
      </w:pPr>
    </w:p>
    <w:p w:rsidR="00CB73A3" w:rsidRDefault="006C602C" w:rsidP="00CB73A3"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01862" wp14:editId="6DB42650">
                <wp:simplePos x="0" y="0"/>
                <wp:positionH relativeFrom="column">
                  <wp:posOffset>0</wp:posOffset>
                </wp:positionH>
                <wp:positionV relativeFrom="paragraph">
                  <wp:posOffset>742950</wp:posOffset>
                </wp:positionV>
                <wp:extent cx="6400800" cy="523875"/>
                <wp:effectExtent l="57150" t="19050" r="76200" b="123825"/>
                <wp:wrapNone/>
                <wp:docPr id="13" name="Flowchart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238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7A52" w:rsidRPr="004B5CF3" w:rsidRDefault="00A07A52" w:rsidP="004B5CF3">
                            <w:pPr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  <w:r w:rsidRPr="004B5CF3">
                              <w:rPr>
                                <w:rFonts w:ascii="BLotus,Bold" w:cs="B Titr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بخش دوم : آموزش های عمومی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Terminator 13" o:spid="_x0000_s1106" type="#_x0000_t116" style="position:absolute;left:0;text-align:left;margin-left:0;margin-top:58.5pt;width:7in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" fillcolor="#516b7e [2023]" strokecolor="#92a9b9 [3207]">
                <v:fill color2="#516b7e [2023]" rotate="t" angle="75" colors="0 #748998;19661f #87a2b4;29491f #8daabe;36045f #8daabe;47841f #87a2b4;1 #748998" focus="100%" type="gradient"/>
                <v:shadow on="t" color="black" opacity="26214f" origin=",.5" offset="0,1.1641mm"/>
                <v:textbox>
                  <w:txbxContent>
                    <w:p w:rsidR="009010CE" w:rsidRPr="004B5CF3" w:rsidRDefault="009010CE" w:rsidP="004B5CF3">
                      <w:pPr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  <w:r w:rsidRPr="004B5CF3">
                        <w:rPr>
                          <w:rFonts w:ascii="BLotus,Bold" w:cs="B Titr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بخش دوم : آموزش های عمومی</w:t>
                      </w:r>
                    </w:p>
                  </w:txbxContent>
                </v:textbox>
              </v:shape>
            </w:pict>
          </mc:Fallback>
        </mc:AlternateContent>
      </w:r>
    </w:p>
    <w:p w:rsidR="00CB73A3" w:rsidRDefault="00CB73A3" w:rsidP="00CB73A3"/>
    <w:p w:rsidR="00CB73A3" w:rsidRDefault="00CB73A3" w:rsidP="00CB73A3"/>
    <w:p w:rsidR="00CB73A3" w:rsidRPr="004B5CF3" w:rsidRDefault="00CB73A3" w:rsidP="00CB73A3">
      <w:pPr>
        <w:rPr>
          <w:b/>
          <w:bCs/>
        </w:rPr>
      </w:pPr>
    </w:p>
    <w:p w:rsidR="006277A9" w:rsidRPr="004B5CF3" w:rsidRDefault="006277A9" w:rsidP="006277A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 Lotus" w:cs="B Titr"/>
          <w:b/>
          <w:bCs/>
          <w:sz w:val="24"/>
          <w:szCs w:val="24"/>
          <w:lang w:bidi="fa-IR"/>
        </w:rPr>
      </w:pP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الف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)</w:t>
      </w:r>
      <w:r w:rsidR="004B5CF3" w:rsidRPr="004B5CF3">
        <w:rPr>
          <w:rFonts w:cs="B Titr"/>
          <w:b/>
          <w:bCs/>
          <w:sz w:val="24"/>
          <w:szCs w:val="24"/>
          <w:lang w:bidi="fa-IR"/>
        </w:rPr>
        <w:t>-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دورههاي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توانمندیهاي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عمومی</w:t>
      </w:r>
      <w:r w:rsidR="004B5CF3"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)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:</w:t>
      </w:r>
    </w:p>
    <w:p w:rsidR="006277A9" w:rsidRPr="004B5CF3" w:rsidRDefault="006277A9" w:rsidP="004B5CF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" w:cs="B Mitra"/>
          <w:sz w:val="28"/>
          <w:szCs w:val="28"/>
          <w:lang w:bidi="fa-IR"/>
        </w:rPr>
      </w:pP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آموزشهایی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اطلاق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میگردد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مستخدمین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دولت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طول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خدمت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خود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منظور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افزایش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توان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عمومی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و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سازگاري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با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محیط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جدید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طی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مینمایند.</w:t>
      </w:r>
    </w:p>
    <w:p w:rsidR="006277A9" w:rsidRPr="004B5CF3" w:rsidRDefault="006277A9" w:rsidP="004B5CF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" w:cs="B Mitra"/>
          <w:sz w:val="28"/>
          <w:szCs w:val="28"/>
          <w:lang w:bidi="fa-IR"/>
        </w:rPr>
      </w:pPr>
      <w:r w:rsidRPr="004B5CF3">
        <w:rPr>
          <w:rFonts w:ascii="BLotus" w:cs="B Mitra" w:hint="cs"/>
          <w:sz w:val="28"/>
          <w:szCs w:val="28"/>
          <w:rtl/>
          <w:lang w:bidi="fa-IR"/>
        </w:rPr>
        <w:t>دورههاي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آموزشی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فنآوري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اطلاعات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="004B5CF3" w:rsidRPr="004B5CF3">
        <w:rPr>
          <w:rFonts w:ascii="BLotus" w:cs="B Mitra"/>
          <w:sz w:val="28"/>
          <w:szCs w:val="28"/>
          <w:lang w:bidi="fa-IR"/>
        </w:rPr>
        <w:t xml:space="preserve"> </w:t>
      </w:r>
      <w:r w:rsidR="004B5CF3" w:rsidRPr="004B5CF3">
        <w:rPr>
          <w:rFonts w:ascii="Times New Roman" w:hAnsi="Times New Roman" w:cs="B Mitra"/>
          <w:sz w:val="28"/>
          <w:szCs w:val="28"/>
          <w:lang w:bidi="fa-IR"/>
        </w:rPr>
        <w:t>ICDL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و زبان انگلیسی از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جمله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دورههاي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آموزش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توانمنديهاي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عمومی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است</w:t>
      </w:r>
      <w:r w:rsidRPr="004B5CF3">
        <w:rPr>
          <w:rFonts w:ascii="B Lotus" w:cs="B Mitra"/>
          <w:sz w:val="28"/>
          <w:szCs w:val="28"/>
          <w:lang w:bidi="fa-IR"/>
        </w:rPr>
        <w:t>.</w:t>
      </w:r>
    </w:p>
    <w:p w:rsidR="006277A9" w:rsidRPr="004B5CF3" w:rsidRDefault="006277A9" w:rsidP="006277A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 Lotus" w:cs="B Titr"/>
          <w:b/>
          <w:bCs/>
          <w:sz w:val="24"/>
          <w:szCs w:val="24"/>
          <w:lang w:bidi="fa-IR"/>
        </w:rPr>
      </w:pP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هدف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دوره</w:t>
      </w:r>
      <w:r w:rsidR="004B5CF3"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ها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:</w:t>
      </w:r>
    </w:p>
    <w:p w:rsidR="006277A9" w:rsidRPr="004B5CF3" w:rsidRDefault="006277A9" w:rsidP="004B5CF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" w:cs="B Mitra"/>
          <w:sz w:val="28"/>
          <w:szCs w:val="28"/>
          <w:lang w:bidi="fa-IR"/>
        </w:rPr>
      </w:pPr>
      <w:r w:rsidRPr="004B5CF3">
        <w:rPr>
          <w:rFonts w:ascii="BLotus" w:cs="B Mitra" w:hint="cs"/>
          <w:sz w:val="28"/>
          <w:szCs w:val="28"/>
          <w:rtl/>
          <w:lang w:bidi="fa-IR"/>
        </w:rPr>
        <w:t>افزایش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توان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عمومی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کارکنان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دولت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جهت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سازگاري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با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محیط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و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شرایط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جدید</w:t>
      </w:r>
      <w:r w:rsidRPr="004B5CF3">
        <w:rPr>
          <w:rFonts w:ascii="B Lotus" w:cs="B Mitra"/>
          <w:sz w:val="28"/>
          <w:szCs w:val="28"/>
          <w:lang w:bidi="fa-IR"/>
        </w:rPr>
        <w:t>.</w:t>
      </w:r>
    </w:p>
    <w:p w:rsidR="006277A9" w:rsidRPr="004B5CF3" w:rsidRDefault="006277A9" w:rsidP="006277A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 Lotus" w:cs="B Titr"/>
          <w:b/>
          <w:bCs/>
          <w:sz w:val="24"/>
          <w:szCs w:val="24"/>
          <w:lang w:bidi="fa-IR"/>
        </w:rPr>
      </w:pP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ب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)</w:t>
      </w:r>
      <w:r w:rsidR="004B5CF3" w:rsidRPr="004B5CF3">
        <w:rPr>
          <w:rFonts w:ascii="B Lotus" w:cs="B Titr"/>
          <w:b/>
          <w:bCs/>
          <w:sz w:val="24"/>
          <w:szCs w:val="24"/>
          <w:lang w:bidi="fa-IR"/>
        </w:rPr>
        <w:t>-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دورههاي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فرهنگی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و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اجتماعی</w:t>
      </w:r>
      <w:r w:rsidR="004B5CF3"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)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:</w:t>
      </w:r>
    </w:p>
    <w:p w:rsidR="006277A9" w:rsidRPr="004B5CF3" w:rsidRDefault="006277A9" w:rsidP="004B5CF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" w:cs="B Mitra"/>
          <w:sz w:val="28"/>
          <w:szCs w:val="28"/>
          <w:lang w:bidi="fa-IR"/>
        </w:rPr>
      </w:pP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آموزشهایی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اطلاق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میگردد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مستخدمین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دولت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طول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خدمتشان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منظور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رشد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فضائل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اخلاقی</w:t>
      </w:r>
      <w:r w:rsidR="004B5CF3" w:rsidRPr="004B5CF3">
        <w:rPr>
          <w:rFonts w:cs="B Mitra"/>
          <w:sz w:val="28"/>
          <w:szCs w:val="28"/>
          <w:lang w:bidi="fa-IR"/>
        </w:rPr>
        <w:t xml:space="preserve"> </w:t>
      </w:r>
      <w:r w:rsidRPr="004B5CF3">
        <w:rPr>
          <w:rFonts w:ascii="B Lotus" w:cs="B Mitra"/>
          <w:sz w:val="28"/>
          <w:szCs w:val="28"/>
          <w:lang w:bidi="fa-IR"/>
        </w:rPr>
        <w:t xml:space="preserve">.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فرهنگ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پذیري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سازمانی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و</w:t>
      </w:r>
      <w:r w:rsid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بهینه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سازي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روابط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انسانی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کارکنان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نظام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اداري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ارائه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میگردد</w:t>
      </w:r>
      <w:r w:rsidRPr="004B5CF3">
        <w:rPr>
          <w:rFonts w:ascii="B Lotus" w:cs="B Mitra"/>
          <w:sz w:val="28"/>
          <w:szCs w:val="28"/>
          <w:lang w:bidi="fa-IR"/>
        </w:rPr>
        <w:t>.</w:t>
      </w:r>
    </w:p>
    <w:p w:rsidR="006277A9" w:rsidRPr="004B5CF3" w:rsidRDefault="006277A9" w:rsidP="006277A9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 Lotus" w:cs="B Titr"/>
          <w:b/>
          <w:bCs/>
          <w:sz w:val="24"/>
          <w:szCs w:val="24"/>
          <w:lang w:bidi="fa-IR"/>
        </w:rPr>
      </w:pP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هدف</w:t>
      </w:r>
      <w:r w:rsidRPr="004B5CF3">
        <w:rPr>
          <w:rFonts w:ascii="BLotus,Bold" w:cs="B Titr"/>
          <w:b/>
          <w:bCs/>
          <w:sz w:val="24"/>
          <w:szCs w:val="24"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دوره</w:t>
      </w:r>
      <w:r w:rsidR="004B5CF3"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 xml:space="preserve"> </w:t>
      </w:r>
      <w:r w:rsidRPr="004B5CF3">
        <w:rPr>
          <w:rFonts w:ascii="BLotus,Bold" w:cs="B Titr" w:hint="cs"/>
          <w:b/>
          <w:bCs/>
          <w:sz w:val="24"/>
          <w:szCs w:val="24"/>
          <w:rtl/>
          <w:lang w:bidi="fa-IR"/>
        </w:rPr>
        <w:t>ها</w:t>
      </w:r>
      <w:r w:rsidRPr="004B5CF3">
        <w:rPr>
          <w:rFonts w:ascii="B Lotus" w:cs="B Titr"/>
          <w:b/>
          <w:bCs/>
          <w:sz w:val="24"/>
          <w:szCs w:val="24"/>
          <w:lang w:bidi="fa-IR"/>
        </w:rPr>
        <w:t>:</w:t>
      </w:r>
    </w:p>
    <w:p w:rsidR="00CB73A3" w:rsidRPr="004B5CF3" w:rsidRDefault="006277A9" w:rsidP="004B5CF3">
      <w:pPr>
        <w:autoSpaceDE w:val="0"/>
        <w:autoSpaceDN w:val="0"/>
        <w:bidi/>
        <w:adjustRightInd w:val="0"/>
        <w:spacing w:after="0" w:line="240" w:lineRule="auto"/>
        <w:jc w:val="left"/>
        <w:rPr>
          <w:rFonts w:ascii="BLotus" w:cs="B Mitra"/>
          <w:sz w:val="28"/>
          <w:szCs w:val="28"/>
          <w:lang w:bidi="fa-IR"/>
        </w:rPr>
      </w:pPr>
      <w:r w:rsidRPr="004B5CF3">
        <w:rPr>
          <w:rFonts w:ascii="BLotus" w:cs="B Mitra" w:hint="cs"/>
          <w:sz w:val="28"/>
          <w:szCs w:val="28"/>
          <w:rtl/>
          <w:lang w:bidi="fa-IR"/>
        </w:rPr>
        <w:t>آگاهی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دادن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کارکنان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زمینههاي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فرهنگ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اسلامی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منظور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رشد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فضائل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اخلاقی،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فرهنگ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سازمانی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و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بهبود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روابط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انسانی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در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نظام</w:t>
      </w:r>
      <w:r w:rsidRPr="004B5CF3">
        <w:rPr>
          <w:rFonts w:ascii="BLotus" w:cs="B Mitra"/>
          <w:sz w:val="28"/>
          <w:szCs w:val="28"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اداري</w:t>
      </w:r>
      <w:r w:rsidR="004B5CF3" w:rsidRPr="004B5CF3">
        <w:rPr>
          <w:rFonts w:ascii="BLotus" w:cs="B Mitra" w:hint="cs"/>
          <w:sz w:val="28"/>
          <w:szCs w:val="28"/>
          <w:rtl/>
          <w:lang w:bidi="fa-IR"/>
        </w:rPr>
        <w:t xml:space="preserve"> </w:t>
      </w:r>
      <w:r w:rsidRPr="004B5CF3">
        <w:rPr>
          <w:rFonts w:ascii="BLotus" w:cs="B Mitra" w:hint="cs"/>
          <w:sz w:val="28"/>
          <w:szCs w:val="28"/>
          <w:rtl/>
          <w:lang w:bidi="fa-IR"/>
        </w:rPr>
        <w:t>کشور</w:t>
      </w:r>
      <w:r w:rsidRPr="004B5CF3">
        <w:rPr>
          <w:rFonts w:ascii="B Lotus" w:cs="B Mitra"/>
          <w:sz w:val="28"/>
          <w:szCs w:val="28"/>
          <w:lang w:bidi="fa-IR"/>
        </w:rPr>
        <w:t>.</w:t>
      </w:r>
    </w:p>
    <w:sectPr w:rsidR="00CB73A3" w:rsidRPr="004B5CF3">
      <w:head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697" w:rsidRDefault="00431697">
      <w:pPr>
        <w:spacing w:after="0" w:line="240" w:lineRule="auto"/>
      </w:pPr>
      <w:r>
        <w:separator/>
      </w:r>
    </w:p>
  </w:endnote>
  <w:endnote w:type="continuationSeparator" w:id="0">
    <w:p w:rsidR="00431697" w:rsidRDefault="00431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Lotu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Tit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Mitr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Yek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abasso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Lotus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Yagu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697" w:rsidRDefault="00431697">
      <w:pPr>
        <w:spacing w:after="0" w:line="240" w:lineRule="auto"/>
      </w:pPr>
      <w:r>
        <w:separator/>
      </w:r>
    </w:p>
  </w:footnote>
  <w:footnote w:type="continuationSeparator" w:id="0">
    <w:p w:rsidR="00431697" w:rsidRDefault="00431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A52" w:rsidRDefault="00A07A52" w:rsidP="00560365">
    <w:pPr>
      <w:pStyle w:val="Header"/>
    </w:pPr>
    <w:r>
      <w:rPr>
        <w:noProof/>
        <w:lang w:bidi="fa-IR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02FB8705" wp14:editId="0677838A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cs="B Homa"/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5A2B973CC3FF46BBAA2D0F6D7D595BAE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A07A52" w:rsidRPr="00422006" w:rsidRDefault="00A07A52">
                              <w:pPr>
                                <w:spacing w:after="160" w:line="264" w:lineRule="auto"/>
                                <w:rPr>
                                  <w:rFonts w:cs="B Homa"/>
                                  <w:color w:val="46464A" w:themeColor="text2"/>
                                </w:rPr>
                              </w:pPr>
                              <w:r w:rsidRPr="00422006">
                                <w:rPr>
                                  <w:rFonts w:cs="B Homa" w:hint="cs"/>
                                  <w:color w:val="46464A" w:themeColor="text2"/>
                                  <w:rtl/>
                                  <w:lang w:bidi="fa-IR"/>
                                </w:rPr>
                                <w:t>تقویم دوره های آموزشی سال 1390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10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rFonts w:cs="B Homa"/>
                        <w:color w:val="46464A" w:themeColor="text2"/>
                      </w:rPr>
                      <w:alias w:val="Author"/>
                      <w:id w:val="15524260"/>
                      <w:placeholder>
                        <w:docPart w:val="5A2B973CC3FF46BBAA2D0F6D7D595BAE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:rsidR="009010CE" w:rsidRPr="00422006" w:rsidRDefault="009010CE">
                        <w:pPr>
                          <w:spacing w:after="160" w:line="264" w:lineRule="auto"/>
                          <w:rPr>
                            <w:rFonts w:cs="B Homa"/>
                            <w:color w:val="46464A" w:themeColor="text2"/>
                          </w:rPr>
                        </w:pPr>
                        <w:r w:rsidRPr="00422006">
                          <w:rPr>
                            <w:rFonts w:cs="B Homa" w:hint="cs"/>
                            <w:color w:val="46464A" w:themeColor="text2"/>
                            <w:rtl/>
                            <w:lang w:bidi="fa-IR"/>
                          </w:rPr>
                          <w:t>تقویم دوره های آموزشی سال 1390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31FE0BDE" wp14:editId="7A1A201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left:0;text-align:left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51A3"/>
    <w:multiLevelType w:val="hybridMultilevel"/>
    <w:tmpl w:val="3F0881B2"/>
    <w:lvl w:ilvl="0" w:tplc="1468601A">
      <w:numFmt w:val="bullet"/>
      <w:lvlText w:val="-"/>
      <w:lvlJc w:val="left"/>
      <w:pPr>
        <w:ind w:left="720" w:hanging="360"/>
      </w:pPr>
      <w:rPr>
        <w:rFonts w:ascii="BLotus" w:eastAsiaTheme="minorEastAsia" w:hAnsiTheme="minorHAnsi" w:cs="B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A3"/>
    <w:rsid w:val="000454DB"/>
    <w:rsid w:val="00053DDA"/>
    <w:rsid w:val="00061BB9"/>
    <w:rsid w:val="00065E6A"/>
    <w:rsid w:val="000710C1"/>
    <w:rsid w:val="0009034C"/>
    <w:rsid w:val="000B5343"/>
    <w:rsid w:val="000C3B32"/>
    <w:rsid w:val="000D1BBC"/>
    <w:rsid w:val="000D564B"/>
    <w:rsid w:val="000F54F7"/>
    <w:rsid w:val="000F754C"/>
    <w:rsid w:val="0015673B"/>
    <w:rsid w:val="0017633A"/>
    <w:rsid w:val="00183A57"/>
    <w:rsid w:val="001A33E9"/>
    <w:rsid w:val="001C450A"/>
    <w:rsid w:val="001D145E"/>
    <w:rsid w:val="001F37FA"/>
    <w:rsid w:val="00206709"/>
    <w:rsid w:val="002551BD"/>
    <w:rsid w:val="00263E74"/>
    <w:rsid w:val="002A6CC7"/>
    <w:rsid w:val="002B29D3"/>
    <w:rsid w:val="002B46B5"/>
    <w:rsid w:val="002E39A1"/>
    <w:rsid w:val="0032243A"/>
    <w:rsid w:val="00331481"/>
    <w:rsid w:val="0034002E"/>
    <w:rsid w:val="0034413D"/>
    <w:rsid w:val="00375788"/>
    <w:rsid w:val="00381095"/>
    <w:rsid w:val="003816BF"/>
    <w:rsid w:val="003913E1"/>
    <w:rsid w:val="00394521"/>
    <w:rsid w:val="003C4C8D"/>
    <w:rsid w:val="003E0FE3"/>
    <w:rsid w:val="003E6E7F"/>
    <w:rsid w:val="00422006"/>
    <w:rsid w:val="00431697"/>
    <w:rsid w:val="00441FC1"/>
    <w:rsid w:val="004B5CF3"/>
    <w:rsid w:val="00507283"/>
    <w:rsid w:val="00546582"/>
    <w:rsid w:val="0054787C"/>
    <w:rsid w:val="00560365"/>
    <w:rsid w:val="00573EF8"/>
    <w:rsid w:val="005A420A"/>
    <w:rsid w:val="005C4DDF"/>
    <w:rsid w:val="005F2A3B"/>
    <w:rsid w:val="006277A9"/>
    <w:rsid w:val="00646FDD"/>
    <w:rsid w:val="0067687A"/>
    <w:rsid w:val="006B145B"/>
    <w:rsid w:val="006C602C"/>
    <w:rsid w:val="00713F2B"/>
    <w:rsid w:val="00737961"/>
    <w:rsid w:val="00740A55"/>
    <w:rsid w:val="00750301"/>
    <w:rsid w:val="0075062C"/>
    <w:rsid w:val="0077415A"/>
    <w:rsid w:val="0079733D"/>
    <w:rsid w:val="007A1EA4"/>
    <w:rsid w:val="007A2D80"/>
    <w:rsid w:val="007B6413"/>
    <w:rsid w:val="007F1135"/>
    <w:rsid w:val="007F3DA1"/>
    <w:rsid w:val="007F5329"/>
    <w:rsid w:val="008038EA"/>
    <w:rsid w:val="00810889"/>
    <w:rsid w:val="0082084A"/>
    <w:rsid w:val="0082533B"/>
    <w:rsid w:val="0085297A"/>
    <w:rsid w:val="008A5848"/>
    <w:rsid w:val="008D6A21"/>
    <w:rsid w:val="008D6C76"/>
    <w:rsid w:val="008E099E"/>
    <w:rsid w:val="009010CE"/>
    <w:rsid w:val="00933FC1"/>
    <w:rsid w:val="00970DA1"/>
    <w:rsid w:val="00972E55"/>
    <w:rsid w:val="00984B25"/>
    <w:rsid w:val="009855A3"/>
    <w:rsid w:val="009A4868"/>
    <w:rsid w:val="009C3D81"/>
    <w:rsid w:val="009D3714"/>
    <w:rsid w:val="009D657B"/>
    <w:rsid w:val="009E1FD4"/>
    <w:rsid w:val="009E72A6"/>
    <w:rsid w:val="00A023FD"/>
    <w:rsid w:val="00A06DC5"/>
    <w:rsid w:val="00A07A52"/>
    <w:rsid w:val="00A125E9"/>
    <w:rsid w:val="00A13AB7"/>
    <w:rsid w:val="00A4325C"/>
    <w:rsid w:val="00A567E4"/>
    <w:rsid w:val="00A67B31"/>
    <w:rsid w:val="00A76B73"/>
    <w:rsid w:val="00AD27C9"/>
    <w:rsid w:val="00AF723C"/>
    <w:rsid w:val="00B05EB0"/>
    <w:rsid w:val="00B67965"/>
    <w:rsid w:val="00B925E1"/>
    <w:rsid w:val="00B94DDA"/>
    <w:rsid w:val="00B96F65"/>
    <w:rsid w:val="00BC42BD"/>
    <w:rsid w:val="00BD4A03"/>
    <w:rsid w:val="00BD7194"/>
    <w:rsid w:val="00BF6A28"/>
    <w:rsid w:val="00C22B96"/>
    <w:rsid w:val="00C7000E"/>
    <w:rsid w:val="00CA7C72"/>
    <w:rsid w:val="00CB0C53"/>
    <w:rsid w:val="00CB3B2B"/>
    <w:rsid w:val="00CB73A3"/>
    <w:rsid w:val="00D07304"/>
    <w:rsid w:val="00D31A0D"/>
    <w:rsid w:val="00D82A15"/>
    <w:rsid w:val="00DA0C93"/>
    <w:rsid w:val="00DA61BA"/>
    <w:rsid w:val="00DB3D8B"/>
    <w:rsid w:val="00DB4B53"/>
    <w:rsid w:val="00DB5BCC"/>
    <w:rsid w:val="00DF19C9"/>
    <w:rsid w:val="00E7286B"/>
    <w:rsid w:val="00E8105E"/>
    <w:rsid w:val="00E8628D"/>
    <w:rsid w:val="00EF40EC"/>
    <w:rsid w:val="00EF70AB"/>
    <w:rsid w:val="00F2045A"/>
    <w:rsid w:val="00F23EDE"/>
    <w:rsid w:val="00F40BD9"/>
    <w:rsid w:val="00F412B3"/>
    <w:rsid w:val="00F46A60"/>
    <w:rsid w:val="00F52FB6"/>
    <w:rsid w:val="00F6302F"/>
    <w:rsid w:val="00FA5E10"/>
    <w:rsid w:val="00FC386E"/>
    <w:rsid w:val="00FD0E9D"/>
    <w:rsid w:val="00FD2810"/>
    <w:rsid w:val="00FD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984B25"/>
    <w:pPr>
      <w:spacing w:after="0" w:line="240" w:lineRule="auto"/>
    </w:pPr>
    <w:rPr>
      <w:color w:val="9C8463" w:themeColor="accent3" w:themeShade="BF"/>
    </w:rPr>
    <w:tblPr>
      <w:tblStyleRowBandSize w:val="1"/>
      <w:tblStyleColBandSize w:val="1"/>
      <w:tblInd w:w="0" w:type="dxa"/>
      <w:tblBorders>
        <w:top w:val="single" w:sz="8" w:space="0" w:color="BEAE98" w:themeColor="accent3"/>
        <w:bottom w:val="single" w:sz="8" w:space="0" w:color="BEAE9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AE98" w:themeColor="accent3"/>
          <w:left w:val="nil"/>
          <w:bottom w:val="single" w:sz="8" w:space="0" w:color="BEAE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AE98" w:themeColor="accent3"/>
          <w:left w:val="nil"/>
          <w:bottom w:val="single" w:sz="8" w:space="0" w:color="BEAE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A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AE5" w:themeFill="accent3" w:themeFillTint="3F"/>
      </w:tcPr>
    </w:tblStylePr>
  </w:style>
  <w:style w:type="table" w:styleId="MediumShading1-Accent4">
    <w:name w:val="Medium Shading 1 Accent 4"/>
    <w:basedOn w:val="TableNormal"/>
    <w:uiPriority w:val="63"/>
    <w:rsid w:val="00984B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ECA" w:themeColor="accent4" w:themeTint="BF"/>
        <w:left w:val="single" w:sz="8" w:space="0" w:color="ADBECA" w:themeColor="accent4" w:themeTint="BF"/>
        <w:bottom w:val="single" w:sz="8" w:space="0" w:color="ADBECA" w:themeColor="accent4" w:themeTint="BF"/>
        <w:right w:val="single" w:sz="8" w:space="0" w:color="ADBECA" w:themeColor="accent4" w:themeTint="BF"/>
        <w:insideH w:val="single" w:sz="8" w:space="0" w:color="ADBE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BECA" w:themeColor="accent4" w:themeTint="BF"/>
          <w:left w:val="single" w:sz="8" w:space="0" w:color="ADBECA" w:themeColor="accent4" w:themeTint="BF"/>
          <w:bottom w:val="single" w:sz="8" w:space="0" w:color="ADBECA" w:themeColor="accent4" w:themeTint="BF"/>
          <w:right w:val="single" w:sz="8" w:space="0" w:color="ADBECA" w:themeColor="accent4" w:themeTint="BF"/>
          <w:insideH w:val="nil"/>
          <w:insideV w:val="nil"/>
        </w:tcBorders>
        <w:shd w:val="clear" w:color="auto" w:fill="92A9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ECA" w:themeColor="accent4" w:themeTint="BF"/>
          <w:left w:val="single" w:sz="8" w:space="0" w:color="ADBECA" w:themeColor="accent4" w:themeTint="BF"/>
          <w:bottom w:val="single" w:sz="8" w:space="0" w:color="ADBECA" w:themeColor="accent4" w:themeTint="BF"/>
          <w:right w:val="single" w:sz="8" w:space="0" w:color="ADBE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3E6E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9B9" w:themeColor="accent4"/>
        <w:left w:val="single" w:sz="8" w:space="0" w:color="92A9B9" w:themeColor="accent4"/>
        <w:bottom w:val="single" w:sz="8" w:space="0" w:color="92A9B9" w:themeColor="accent4"/>
        <w:right w:val="single" w:sz="8" w:space="0" w:color="92A9B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9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band1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</w:style>
  <w:style w:type="table" w:styleId="LightGrid-Accent4">
    <w:name w:val="Light Grid Accent 4"/>
    <w:basedOn w:val="TableNormal"/>
    <w:uiPriority w:val="62"/>
    <w:rsid w:val="003E6E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9B9" w:themeColor="accent4"/>
        <w:left w:val="single" w:sz="8" w:space="0" w:color="92A9B9" w:themeColor="accent4"/>
        <w:bottom w:val="single" w:sz="8" w:space="0" w:color="92A9B9" w:themeColor="accent4"/>
        <w:right w:val="single" w:sz="8" w:space="0" w:color="92A9B9" w:themeColor="accent4"/>
        <w:insideH w:val="single" w:sz="8" w:space="0" w:color="92A9B9" w:themeColor="accent4"/>
        <w:insideV w:val="single" w:sz="8" w:space="0" w:color="92A9B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18" w:space="0" w:color="92A9B9" w:themeColor="accent4"/>
          <w:right w:val="single" w:sz="8" w:space="0" w:color="92A9B9" w:themeColor="accent4"/>
          <w:insideH w:val="nil"/>
          <w:insideV w:val="single" w:sz="8" w:space="0" w:color="92A9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H w:val="nil"/>
          <w:insideV w:val="single" w:sz="8" w:space="0" w:color="92A9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band1Vert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  <w:shd w:val="clear" w:color="auto" w:fill="E4E9ED" w:themeFill="accent4" w:themeFillTint="3F"/>
      </w:tcPr>
    </w:tblStylePr>
    <w:tblStylePr w:type="band1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V w:val="single" w:sz="8" w:space="0" w:color="92A9B9" w:themeColor="accent4"/>
        </w:tcBorders>
        <w:shd w:val="clear" w:color="auto" w:fill="E4E9ED" w:themeFill="accent4" w:themeFillTint="3F"/>
      </w:tcPr>
    </w:tblStylePr>
    <w:tblStylePr w:type="band2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V w:val="single" w:sz="8" w:space="0" w:color="92A9B9" w:themeColor="accent4"/>
        </w:tcBorders>
      </w:tcPr>
    </w:tblStylePr>
  </w:style>
  <w:style w:type="table" w:styleId="MediumGrid1-Accent4">
    <w:name w:val="Medium Grid 1 Accent 4"/>
    <w:basedOn w:val="TableNormal"/>
    <w:uiPriority w:val="67"/>
    <w:rsid w:val="00EF70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ECA" w:themeColor="accent4" w:themeTint="BF"/>
        <w:left w:val="single" w:sz="8" w:space="0" w:color="ADBECA" w:themeColor="accent4" w:themeTint="BF"/>
        <w:bottom w:val="single" w:sz="8" w:space="0" w:color="ADBECA" w:themeColor="accent4" w:themeTint="BF"/>
        <w:right w:val="single" w:sz="8" w:space="0" w:color="ADBECA" w:themeColor="accent4" w:themeTint="BF"/>
        <w:insideH w:val="single" w:sz="8" w:space="0" w:color="ADBECA" w:themeColor="accent4" w:themeTint="BF"/>
        <w:insideV w:val="single" w:sz="8" w:space="0" w:color="ADBE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9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BE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4DC" w:themeFill="accent4" w:themeFillTint="7F"/>
      </w:tcPr>
    </w:tblStylePr>
    <w:tblStylePr w:type="band1Horz">
      <w:tblPr/>
      <w:tcPr>
        <w:shd w:val="clear" w:color="auto" w:fill="C8D4DC" w:themeFill="accent4" w:themeFillTint="7F"/>
      </w:tcPr>
    </w:tblStylePr>
  </w:style>
  <w:style w:type="table" w:styleId="MediumShading1-Accent6">
    <w:name w:val="Medium Shading 1 Accent 6"/>
    <w:basedOn w:val="TableNormal"/>
    <w:uiPriority w:val="63"/>
    <w:rsid w:val="007B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8D96" w:themeColor="accent6" w:themeTint="BF"/>
        <w:left w:val="single" w:sz="8" w:space="0" w:color="AA8D96" w:themeColor="accent6" w:themeTint="BF"/>
        <w:bottom w:val="single" w:sz="8" w:space="0" w:color="AA8D96" w:themeColor="accent6" w:themeTint="BF"/>
        <w:right w:val="single" w:sz="8" w:space="0" w:color="AA8D96" w:themeColor="accent6" w:themeTint="BF"/>
        <w:insideH w:val="single" w:sz="8" w:space="0" w:color="AA8D9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8D96" w:themeColor="accent6" w:themeTint="BF"/>
          <w:left w:val="single" w:sz="8" w:space="0" w:color="AA8D96" w:themeColor="accent6" w:themeTint="BF"/>
          <w:bottom w:val="single" w:sz="8" w:space="0" w:color="AA8D96" w:themeColor="accent6" w:themeTint="BF"/>
          <w:right w:val="single" w:sz="8" w:space="0" w:color="AA8D96" w:themeColor="accent6" w:themeTint="BF"/>
          <w:insideH w:val="nil"/>
          <w:insideV w:val="nil"/>
        </w:tcBorders>
        <w:shd w:val="clear" w:color="auto" w:fill="8D697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8D96" w:themeColor="accent6" w:themeTint="BF"/>
          <w:left w:val="single" w:sz="8" w:space="0" w:color="AA8D96" w:themeColor="accent6" w:themeTint="BF"/>
          <w:bottom w:val="single" w:sz="8" w:space="0" w:color="AA8D96" w:themeColor="accent6" w:themeTint="BF"/>
          <w:right w:val="single" w:sz="8" w:space="0" w:color="AA8D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9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9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7B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8D96" w:themeColor="accent6" w:themeTint="BF"/>
        <w:left w:val="single" w:sz="8" w:space="0" w:color="AA8D96" w:themeColor="accent6" w:themeTint="BF"/>
        <w:bottom w:val="single" w:sz="8" w:space="0" w:color="AA8D96" w:themeColor="accent6" w:themeTint="BF"/>
        <w:right w:val="single" w:sz="8" w:space="0" w:color="AA8D96" w:themeColor="accent6" w:themeTint="BF"/>
        <w:insideH w:val="single" w:sz="8" w:space="0" w:color="AA8D96" w:themeColor="accent6" w:themeTint="BF"/>
        <w:insideV w:val="single" w:sz="8" w:space="0" w:color="AA8D9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9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8D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3B9" w:themeFill="accent6" w:themeFillTint="7F"/>
      </w:tcPr>
    </w:tblStylePr>
    <w:tblStylePr w:type="band1Horz">
      <w:tblPr/>
      <w:tcPr>
        <w:shd w:val="clear" w:color="auto" w:fill="C6B3B9" w:themeFill="accent6" w:themeFillTint="7F"/>
      </w:tcPr>
    </w:tblStylePr>
  </w:style>
  <w:style w:type="table" w:styleId="MediumShading1-Accent5">
    <w:name w:val="Medium Shading 1 Accent 5"/>
    <w:basedOn w:val="TableNormal"/>
    <w:uiPriority w:val="63"/>
    <w:rsid w:val="002B46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18B" w:themeColor="accent5" w:themeTint="BF"/>
        <w:left w:val="single" w:sz="8" w:space="0" w:color="B4A18B" w:themeColor="accent5" w:themeTint="BF"/>
        <w:bottom w:val="single" w:sz="8" w:space="0" w:color="B4A18B" w:themeColor="accent5" w:themeTint="BF"/>
        <w:right w:val="single" w:sz="8" w:space="0" w:color="B4A18B" w:themeColor="accent5" w:themeTint="BF"/>
        <w:insideH w:val="single" w:sz="8" w:space="0" w:color="B4A18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18B" w:themeColor="accent5" w:themeTint="BF"/>
          <w:left w:val="single" w:sz="8" w:space="0" w:color="B4A18B" w:themeColor="accent5" w:themeTint="BF"/>
          <w:bottom w:val="single" w:sz="8" w:space="0" w:color="B4A18B" w:themeColor="accent5" w:themeTint="BF"/>
          <w:right w:val="single" w:sz="8" w:space="0" w:color="B4A18B" w:themeColor="accent5" w:themeTint="BF"/>
          <w:insideH w:val="nil"/>
          <w:insideV w:val="nil"/>
        </w:tcBorders>
        <w:shd w:val="clear" w:color="auto" w:fill="9C826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18B" w:themeColor="accent5" w:themeTint="BF"/>
          <w:left w:val="single" w:sz="8" w:space="0" w:color="B4A18B" w:themeColor="accent5" w:themeTint="BF"/>
          <w:bottom w:val="single" w:sz="8" w:space="0" w:color="B4A18B" w:themeColor="accent5" w:themeTint="BF"/>
          <w:right w:val="single" w:sz="8" w:space="0" w:color="B4A18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B46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18B" w:themeColor="accent5" w:themeTint="BF"/>
        <w:left w:val="single" w:sz="8" w:space="0" w:color="B4A18B" w:themeColor="accent5" w:themeTint="BF"/>
        <w:bottom w:val="single" w:sz="8" w:space="0" w:color="B4A18B" w:themeColor="accent5" w:themeTint="BF"/>
        <w:right w:val="single" w:sz="8" w:space="0" w:color="B4A18B" w:themeColor="accent5" w:themeTint="BF"/>
        <w:insideH w:val="single" w:sz="8" w:space="0" w:color="B4A18B" w:themeColor="accent5" w:themeTint="BF"/>
        <w:insideV w:val="single" w:sz="8" w:space="0" w:color="B4A18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18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0B2" w:themeFill="accent5" w:themeFillTint="7F"/>
      </w:tcPr>
    </w:tblStylePr>
    <w:tblStylePr w:type="band1Horz">
      <w:tblPr/>
      <w:tcPr>
        <w:shd w:val="clear" w:color="auto" w:fill="CDC0B2" w:themeFill="accent5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984B25"/>
    <w:pPr>
      <w:spacing w:after="0" w:line="240" w:lineRule="auto"/>
    </w:pPr>
    <w:rPr>
      <w:color w:val="9C8463" w:themeColor="accent3" w:themeShade="BF"/>
    </w:rPr>
    <w:tblPr>
      <w:tblStyleRowBandSize w:val="1"/>
      <w:tblStyleColBandSize w:val="1"/>
      <w:tblInd w:w="0" w:type="dxa"/>
      <w:tblBorders>
        <w:top w:val="single" w:sz="8" w:space="0" w:color="BEAE98" w:themeColor="accent3"/>
        <w:bottom w:val="single" w:sz="8" w:space="0" w:color="BEAE98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AE98" w:themeColor="accent3"/>
          <w:left w:val="nil"/>
          <w:bottom w:val="single" w:sz="8" w:space="0" w:color="BEAE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AE98" w:themeColor="accent3"/>
          <w:left w:val="nil"/>
          <w:bottom w:val="single" w:sz="8" w:space="0" w:color="BEAE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A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AE5" w:themeFill="accent3" w:themeFillTint="3F"/>
      </w:tcPr>
    </w:tblStylePr>
  </w:style>
  <w:style w:type="table" w:styleId="MediumShading1-Accent4">
    <w:name w:val="Medium Shading 1 Accent 4"/>
    <w:basedOn w:val="TableNormal"/>
    <w:uiPriority w:val="63"/>
    <w:rsid w:val="00984B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ECA" w:themeColor="accent4" w:themeTint="BF"/>
        <w:left w:val="single" w:sz="8" w:space="0" w:color="ADBECA" w:themeColor="accent4" w:themeTint="BF"/>
        <w:bottom w:val="single" w:sz="8" w:space="0" w:color="ADBECA" w:themeColor="accent4" w:themeTint="BF"/>
        <w:right w:val="single" w:sz="8" w:space="0" w:color="ADBECA" w:themeColor="accent4" w:themeTint="BF"/>
        <w:insideH w:val="single" w:sz="8" w:space="0" w:color="ADBE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BECA" w:themeColor="accent4" w:themeTint="BF"/>
          <w:left w:val="single" w:sz="8" w:space="0" w:color="ADBECA" w:themeColor="accent4" w:themeTint="BF"/>
          <w:bottom w:val="single" w:sz="8" w:space="0" w:color="ADBECA" w:themeColor="accent4" w:themeTint="BF"/>
          <w:right w:val="single" w:sz="8" w:space="0" w:color="ADBECA" w:themeColor="accent4" w:themeTint="BF"/>
          <w:insideH w:val="nil"/>
          <w:insideV w:val="nil"/>
        </w:tcBorders>
        <w:shd w:val="clear" w:color="auto" w:fill="92A9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ECA" w:themeColor="accent4" w:themeTint="BF"/>
          <w:left w:val="single" w:sz="8" w:space="0" w:color="ADBECA" w:themeColor="accent4" w:themeTint="BF"/>
          <w:bottom w:val="single" w:sz="8" w:space="0" w:color="ADBECA" w:themeColor="accent4" w:themeTint="BF"/>
          <w:right w:val="single" w:sz="8" w:space="0" w:color="ADBE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3E6E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9B9" w:themeColor="accent4"/>
        <w:left w:val="single" w:sz="8" w:space="0" w:color="92A9B9" w:themeColor="accent4"/>
        <w:bottom w:val="single" w:sz="8" w:space="0" w:color="92A9B9" w:themeColor="accent4"/>
        <w:right w:val="single" w:sz="8" w:space="0" w:color="92A9B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9B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band1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</w:style>
  <w:style w:type="table" w:styleId="LightGrid-Accent4">
    <w:name w:val="Light Grid Accent 4"/>
    <w:basedOn w:val="TableNormal"/>
    <w:uiPriority w:val="62"/>
    <w:rsid w:val="003E6E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9B9" w:themeColor="accent4"/>
        <w:left w:val="single" w:sz="8" w:space="0" w:color="92A9B9" w:themeColor="accent4"/>
        <w:bottom w:val="single" w:sz="8" w:space="0" w:color="92A9B9" w:themeColor="accent4"/>
        <w:right w:val="single" w:sz="8" w:space="0" w:color="92A9B9" w:themeColor="accent4"/>
        <w:insideH w:val="single" w:sz="8" w:space="0" w:color="92A9B9" w:themeColor="accent4"/>
        <w:insideV w:val="single" w:sz="8" w:space="0" w:color="92A9B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18" w:space="0" w:color="92A9B9" w:themeColor="accent4"/>
          <w:right w:val="single" w:sz="8" w:space="0" w:color="92A9B9" w:themeColor="accent4"/>
          <w:insideH w:val="nil"/>
          <w:insideV w:val="single" w:sz="8" w:space="0" w:color="92A9B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H w:val="nil"/>
          <w:insideV w:val="single" w:sz="8" w:space="0" w:color="92A9B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</w:tcPr>
    </w:tblStylePr>
    <w:tblStylePr w:type="band1Vert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</w:tcBorders>
        <w:shd w:val="clear" w:color="auto" w:fill="E4E9ED" w:themeFill="accent4" w:themeFillTint="3F"/>
      </w:tcPr>
    </w:tblStylePr>
    <w:tblStylePr w:type="band1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V w:val="single" w:sz="8" w:space="0" w:color="92A9B9" w:themeColor="accent4"/>
        </w:tcBorders>
        <w:shd w:val="clear" w:color="auto" w:fill="E4E9ED" w:themeFill="accent4" w:themeFillTint="3F"/>
      </w:tcPr>
    </w:tblStylePr>
    <w:tblStylePr w:type="band2Horz">
      <w:tblPr/>
      <w:tcPr>
        <w:tcBorders>
          <w:top w:val="single" w:sz="8" w:space="0" w:color="92A9B9" w:themeColor="accent4"/>
          <w:left w:val="single" w:sz="8" w:space="0" w:color="92A9B9" w:themeColor="accent4"/>
          <w:bottom w:val="single" w:sz="8" w:space="0" w:color="92A9B9" w:themeColor="accent4"/>
          <w:right w:val="single" w:sz="8" w:space="0" w:color="92A9B9" w:themeColor="accent4"/>
          <w:insideV w:val="single" w:sz="8" w:space="0" w:color="92A9B9" w:themeColor="accent4"/>
        </w:tcBorders>
      </w:tcPr>
    </w:tblStylePr>
  </w:style>
  <w:style w:type="table" w:styleId="MediumGrid1-Accent4">
    <w:name w:val="Medium Grid 1 Accent 4"/>
    <w:basedOn w:val="TableNormal"/>
    <w:uiPriority w:val="67"/>
    <w:rsid w:val="00EF70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ECA" w:themeColor="accent4" w:themeTint="BF"/>
        <w:left w:val="single" w:sz="8" w:space="0" w:color="ADBECA" w:themeColor="accent4" w:themeTint="BF"/>
        <w:bottom w:val="single" w:sz="8" w:space="0" w:color="ADBECA" w:themeColor="accent4" w:themeTint="BF"/>
        <w:right w:val="single" w:sz="8" w:space="0" w:color="ADBECA" w:themeColor="accent4" w:themeTint="BF"/>
        <w:insideH w:val="single" w:sz="8" w:space="0" w:color="ADBECA" w:themeColor="accent4" w:themeTint="BF"/>
        <w:insideV w:val="single" w:sz="8" w:space="0" w:color="ADBEC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9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BE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4DC" w:themeFill="accent4" w:themeFillTint="7F"/>
      </w:tcPr>
    </w:tblStylePr>
    <w:tblStylePr w:type="band1Horz">
      <w:tblPr/>
      <w:tcPr>
        <w:shd w:val="clear" w:color="auto" w:fill="C8D4DC" w:themeFill="accent4" w:themeFillTint="7F"/>
      </w:tcPr>
    </w:tblStylePr>
  </w:style>
  <w:style w:type="table" w:styleId="MediumShading1-Accent6">
    <w:name w:val="Medium Shading 1 Accent 6"/>
    <w:basedOn w:val="TableNormal"/>
    <w:uiPriority w:val="63"/>
    <w:rsid w:val="007B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8D96" w:themeColor="accent6" w:themeTint="BF"/>
        <w:left w:val="single" w:sz="8" w:space="0" w:color="AA8D96" w:themeColor="accent6" w:themeTint="BF"/>
        <w:bottom w:val="single" w:sz="8" w:space="0" w:color="AA8D96" w:themeColor="accent6" w:themeTint="BF"/>
        <w:right w:val="single" w:sz="8" w:space="0" w:color="AA8D96" w:themeColor="accent6" w:themeTint="BF"/>
        <w:insideH w:val="single" w:sz="8" w:space="0" w:color="AA8D9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8D96" w:themeColor="accent6" w:themeTint="BF"/>
          <w:left w:val="single" w:sz="8" w:space="0" w:color="AA8D96" w:themeColor="accent6" w:themeTint="BF"/>
          <w:bottom w:val="single" w:sz="8" w:space="0" w:color="AA8D96" w:themeColor="accent6" w:themeTint="BF"/>
          <w:right w:val="single" w:sz="8" w:space="0" w:color="AA8D96" w:themeColor="accent6" w:themeTint="BF"/>
          <w:insideH w:val="nil"/>
          <w:insideV w:val="nil"/>
        </w:tcBorders>
        <w:shd w:val="clear" w:color="auto" w:fill="8D697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8D96" w:themeColor="accent6" w:themeTint="BF"/>
          <w:left w:val="single" w:sz="8" w:space="0" w:color="AA8D96" w:themeColor="accent6" w:themeTint="BF"/>
          <w:bottom w:val="single" w:sz="8" w:space="0" w:color="AA8D96" w:themeColor="accent6" w:themeTint="BF"/>
          <w:right w:val="single" w:sz="8" w:space="0" w:color="AA8D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9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9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6">
    <w:name w:val="Medium Grid 1 Accent 6"/>
    <w:basedOn w:val="TableNormal"/>
    <w:uiPriority w:val="67"/>
    <w:rsid w:val="007B641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A8D96" w:themeColor="accent6" w:themeTint="BF"/>
        <w:left w:val="single" w:sz="8" w:space="0" w:color="AA8D96" w:themeColor="accent6" w:themeTint="BF"/>
        <w:bottom w:val="single" w:sz="8" w:space="0" w:color="AA8D96" w:themeColor="accent6" w:themeTint="BF"/>
        <w:right w:val="single" w:sz="8" w:space="0" w:color="AA8D96" w:themeColor="accent6" w:themeTint="BF"/>
        <w:insideH w:val="single" w:sz="8" w:space="0" w:color="AA8D96" w:themeColor="accent6" w:themeTint="BF"/>
        <w:insideV w:val="single" w:sz="8" w:space="0" w:color="AA8D96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9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8D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B3B9" w:themeFill="accent6" w:themeFillTint="7F"/>
      </w:tcPr>
    </w:tblStylePr>
    <w:tblStylePr w:type="band1Horz">
      <w:tblPr/>
      <w:tcPr>
        <w:shd w:val="clear" w:color="auto" w:fill="C6B3B9" w:themeFill="accent6" w:themeFillTint="7F"/>
      </w:tcPr>
    </w:tblStylePr>
  </w:style>
  <w:style w:type="table" w:styleId="MediumShading1-Accent5">
    <w:name w:val="Medium Shading 1 Accent 5"/>
    <w:basedOn w:val="TableNormal"/>
    <w:uiPriority w:val="63"/>
    <w:rsid w:val="002B46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18B" w:themeColor="accent5" w:themeTint="BF"/>
        <w:left w:val="single" w:sz="8" w:space="0" w:color="B4A18B" w:themeColor="accent5" w:themeTint="BF"/>
        <w:bottom w:val="single" w:sz="8" w:space="0" w:color="B4A18B" w:themeColor="accent5" w:themeTint="BF"/>
        <w:right w:val="single" w:sz="8" w:space="0" w:color="B4A18B" w:themeColor="accent5" w:themeTint="BF"/>
        <w:insideH w:val="single" w:sz="8" w:space="0" w:color="B4A18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18B" w:themeColor="accent5" w:themeTint="BF"/>
          <w:left w:val="single" w:sz="8" w:space="0" w:color="B4A18B" w:themeColor="accent5" w:themeTint="BF"/>
          <w:bottom w:val="single" w:sz="8" w:space="0" w:color="B4A18B" w:themeColor="accent5" w:themeTint="BF"/>
          <w:right w:val="single" w:sz="8" w:space="0" w:color="B4A18B" w:themeColor="accent5" w:themeTint="BF"/>
          <w:insideH w:val="nil"/>
          <w:insideV w:val="nil"/>
        </w:tcBorders>
        <w:shd w:val="clear" w:color="auto" w:fill="9C826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18B" w:themeColor="accent5" w:themeTint="BF"/>
          <w:left w:val="single" w:sz="8" w:space="0" w:color="B4A18B" w:themeColor="accent5" w:themeTint="BF"/>
          <w:bottom w:val="single" w:sz="8" w:space="0" w:color="B4A18B" w:themeColor="accent5" w:themeTint="BF"/>
          <w:right w:val="single" w:sz="8" w:space="0" w:color="B4A18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B46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A18B" w:themeColor="accent5" w:themeTint="BF"/>
        <w:left w:val="single" w:sz="8" w:space="0" w:color="B4A18B" w:themeColor="accent5" w:themeTint="BF"/>
        <w:bottom w:val="single" w:sz="8" w:space="0" w:color="B4A18B" w:themeColor="accent5" w:themeTint="BF"/>
        <w:right w:val="single" w:sz="8" w:space="0" w:color="B4A18B" w:themeColor="accent5" w:themeTint="BF"/>
        <w:insideH w:val="single" w:sz="8" w:space="0" w:color="B4A18B" w:themeColor="accent5" w:themeTint="BF"/>
        <w:insideV w:val="single" w:sz="8" w:space="0" w:color="B4A18B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0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18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0B2" w:themeFill="accent5" w:themeFillTint="7F"/>
      </w:tcPr>
    </w:tblStylePr>
    <w:tblStylePr w:type="band1Horz">
      <w:tblPr/>
      <w:tcPr>
        <w:shd w:val="clear" w:color="auto" w:fill="CDC0B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0472947FB6C48DF914532176A18A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3347F-FADD-423C-B222-9261C3A40B76}"/>
      </w:docPartPr>
      <w:docPartBody>
        <w:p w:rsidR="00EA3680" w:rsidRDefault="003529F0">
          <w:pPr>
            <w:pStyle w:val="10472947FB6C48DF914532176A18AF41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E211CFDDE87B4490A5F718EA0C9D2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6759-F71B-4BB7-8ABE-D055C53FEABA}"/>
      </w:docPartPr>
      <w:docPartBody>
        <w:p w:rsidR="00EA3680" w:rsidRDefault="003529F0">
          <w:pPr>
            <w:pStyle w:val="E211CFDDE87B4490A5F718EA0C9D2B84"/>
          </w:pPr>
          <w:r>
            <w:t>[Type Your Name]</w:t>
          </w:r>
        </w:p>
      </w:docPartBody>
    </w:docPart>
    <w:docPart>
      <w:docPartPr>
        <w:name w:val="5A2B973CC3FF46BBAA2D0F6D7D59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C87DD-5457-4421-A514-6933DDFB3FA4}"/>
      </w:docPartPr>
      <w:docPartBody>
        <w:p w:rsidR="00EA3680" w:rsidRDefault="003529F0">
          <w:pPr>
            <w:pStyle w:val="5A2B973CC3FF46BBAA2D0F6D7D595BAE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Lotus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Titr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Mitr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inion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Yek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abasso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Lotus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Yagu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9F0"/>
    <w:rsid w:val="00102E35"/>
    <w:rsid w:val="00253155"/>
    <w:rsid w:val="002A2DDF"/>
    <w:rsid w:val="003529F0"/>
    <w:rsid w:val="004E5B5E"/>
    <w:rsid w:val="006B2C55"/>
    <w:rsid w:val="00752B3F"/>
    <w:rsid w:val="008C5248"/>
    <w:rsid w:val="00947D1D"/>
    <w:rsid w:val="00A00E67"/>
    <w:rsid w:val="00BB1DA1"/>
    <w:rsid w:val="00BF4A7F"/>
    <w:rsid w:val="00E03666"/>
    <w:rsid w:val="00E30C9B"/>
    <w:rsid w:val="00EA3680"/>
    <w:rsid w:val="00FE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10472947FB6C48DF914532176A18AF41">
    <w:name w:val="10472947FB6C48DF914532176A18AF41"/>
    <w:pPr>
      <w:bidi/>
    </w:pPr>
  </w:style>
  <w:style w:type="paragraph" w:customStyle="1" w:styleId="327558F24C92414BB05675822A2758FA">
    <w:name w:val="327558F24C92414BB05675822A2758FA"/>
    <w:pPr>
      <w:bidi/>
    </w:pPr>
  </w:style>
  <w:style w:type="paragraph" w:customStyle="1" w:styleId="EFDC16FA136D453E854E7A50874BD721">
    <w:name w:val="EFDC16FA136D453E854E7A50874BD721"/>
    <w:pPr>
      <w:bidi/>
    </w:pPr>
  </w:style>
  <w:style w:type="paragraph" w:customStyle="1" w:styleId="869241CF56DD4B29AB2FA1D18CEDCB16">
    <w:name w:val="869241CF56DD4B29AB2FA1D18CEDCB16"/>
    <w:pPr>
      <w:bidi/>
    </w:pPr>
  </w:style>
  <w:style w:type="paragraph" w:customStyle="1" w:styleId="0857B103A61442A39D6B32F06B50F986">
    <w:name w:val="0857B103A61442A39D6B32F06B50F986"/>
    <w:pPr>
      <w:bidi/>
    </w:pPr>
  </w:style>
  <w:style w:type="paragraph" w:customStyle="1" w:styleId="2CBC07D3676E4C4E904A72FF605E94BC">
    <w:name w:val="2CBC07D3676E4C4E904A72FF605E94BC"/>
    <w:pPr>
      <w:bidi/>
    </w:pPr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2712CA91AE8646E6AA3F349560D16E5E">
    <w:name w:val="2712CA91AE8646E6AA3F349560D16E5E"/>
    <w:pPr>
      <w:bidi/>
    </w:pPr>
  </w:style>
  <w:style w:type="paragraph" w:customStyle="1" w:styleId="36A02FCC87F6467CAF83F4A72D128D41">
    <w:name w:val="36A02FCC87F6467CAF83F4A72D128D41"/>
    <w:pPr>
      <w:bidi/>
    </w:pPr>
  </w:style>
  <w:style w:type="paragraph" w:customStyle="1" w:styleId="AD9FC875C0084825A563136C52F69DF6">
    <w:name w:val="AD9FC875C0084825A563136C52F69DF6"/>
    <w:pPr>
      <w:bidi/>
    </w:pPr>
  </w:style>
  <w:style w:type="paragraph" w:customStyle="1" w:styleId="884B5D6CD8554CDABC3C70E64D4F3DCA">
    <w:name w:val="884B5D6CD8554CDABC3C70E64D4F3DCA"/>
    <w:pPr>
      <w:bidi/>
    </w:pPr>
  </w:style>
  <w:style w:type="paragraph" w:customStyle="1" w:styleId="847BEE58936C438584E9B163D2E877C1">
    <w:name w:val="847BEE58936C438584E9B163D2E877C1"/>
    <w:pPr>
      <w:bidi/>
    </w:pPr>
  </w:style>
  <w:style w:type="paragraph" w:customStyle="1" w:styleId="CFC86EA3D7CD4B6497DFCDF4A6805DD5">
    <w:name w:val="CFC86EA3D7CD4B6497DFCDF4A6805DD5"/>
    <w:pPr>
      <w:bidi/>
    </w:pPr>
  </w:style>
  <w:style w:type="paragraph" w:customStyle="1" w:styleId="6F86A13FD13E42799892E838A2242EFC">
    <w:name w:val="6F86A13FD13E42799892E838A2242EFC"/>
    <w:pPr>
      <w:bidi/>
    </w:pPr>
  </w:style>
  <w:style w:type="paragraph" w:customStyle="1" w:styleId="CDE630F5A5B84B34AF0D2D2911F4E60C">
    <w:name w:val="CDE630F5A5B84B34AF0D2D2911F4E60C"/>
    <w:pPr>
      <w:bidi/>
    </w:pPr>
  </w:style>
  <w:style w:type="paragraph" w:customStyle="1" w:styleId="A18BC7D51C5C450DAB927FDF1E34B57B">
    <w:name w:val="A18BC7D51C5C450DAB927FDF1E34B57B"/>
    <w:pPr>
      <w:bidi/>
    </w:pPr>
  </w:style>
  <w:style w:type="paragraph" w:customStyle="1" w:styleId="84C45B291E714DB19765332573961E39">
    <w:name w:val="84C45B291E714DB19765332573961E39"/>
    <w:pPr>
      <w:bidi/>
    </w:pPr>
  </w:style>
  <w:style w:type="paragraph" w:customStyle="1" w:styleId="2A3340D4CA4D499FAD05CAA06EBA3FFD">
    <w:name w:val="2A3340D4CA4D499FAD05CAA06EBA3FFD"/>
    <w:pPr>
      <w:bidi/>
    </w:pPr>
  </w:style>
  <w:style w:type="paragraph" w:customStyle="1" w:styleId="E211CFDDE87B4490A5F718EA0C9D2B84">
    <w:name w:val="E211CFDDE87B4490A5F718EA0C9D2B84"/>
    <w:pPr>
      <w:bidi/>
    </w:pPr>
  </w:style>
  <w:style w:type="paragraph" w:customStyle="1" w:styleId="5A2B973CC3FF46BBAA2D0F6D7D595BAE">
    <w:name w:val="5A2B973CC3FF46BBAA2D0F6D7D595BAE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10472947FB6C48DF914532176A18AF41">
    <w:name w:val="10472947FB6C48DF914532176A18AF41"/>
    <w:pPr>
      <w:bidi/>
    </w:pPr>
  </w:style>
  <w:style w:type="paragraph" w:customStyle="1" w:styleId="327558F24C92414BB05675822A2758FA">
    <w:name w:val="327558F24C92414BB05675822A2758FA"/>
    <w:pPr>
      <w:bidi/>
    </w:pPr>
  </w:style>
  <w:style w:type="paragraph" w:customStyle="1" w:styleId="EFDC16FA136D453E854E7A50874BD721">
    <w:name w:val="EFDC16FA136D453E854E7A50874BD721"/>
    <w:pPr>
      <w:bidi/>
    </w:pPr>
  </w:style>
  <w:style w:type="paragraph" w:customStyle="1" w:styleId="869241CF56DD4B29AB2FA1D18CEDCB16">
    <w:name w:val="869241CF56DD4B29AB2FA1D18CEDCB16"/>
    <w:pPr>
      <w:bidi/>
    </w:pPr>
  </w:style>
  <w:style w:type="paragraph" w:customStyle="1" w:styleId="0857B103A61442A39D6B32F06B50F986">
    <w:name w:val="0857B103A61442A39D6B32F06B50F986"/>
    <w:pPr>
      <w:bidi/>
    </w:pPr>
  </w:style>
  <w:style w:type="paragraph" w:customStyle="1" w:styleId="2CBC07D3676E4C4E904A72FF605E94BC">
    <w:name w:val="2CBC07D3676E4C4E904A72FF605E94BC"/>
    <w:pPr>
      <w:bidi/>
    </w:pPr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2712CA91AE8646E6AA3F349560D16E5E">
    <w:name w:val="2712CA91AE8646E6AA3F349560D16E5E"/>
    <w:pPr>
      <w:bidi/>
    </w:pPr>
  </w:style>
  <w:style w:type="paragraph" w:customStyle="1" w:styleId="36A02FCC87F6467CAF83F4A72D128D41">
    <w:name w:val="36A02FCC87F6467CAF83F4A72D128D41"/>
    <w:pPr>
      <w:bidi/>
    </w:pPr>
  </w:style>
  <w:style w:type="paragraph" w:customStyle="1" w:styleId="AD9FC875C0084825A563136C52F69DF6">
    <w:name w:val="AD9FC875C0084825A563136C52F69DF6"/>
    <w:pPr>
      <w:bidi/>
    </w:pPr>
  </w:style>
  <w:style w:type="paragraph" w:customStyle="1" w:styleId="884B5D6CD8554CDABC3C70E64D4F3DCA">
    <w:name w:val="884B5D6CD8554CDABC3C70E64D4F3DCA"/>
    <w:pPr>
      <w:bidi/>
    </w:pPr>
  </w:style>
  <w:style w:type="paragraph" w:customStyle="1" w:styleId="847BEE58936C438584E9B163D2E877C1">
    <w:name w:val="847BEE58936C438584E9B163D2E877C1"/>
    <w:pPr>
      <w:bidi/>
    </w:pPr>
  </w:style>
  <w:style w:type="paragraph" w:customStyle="1" w:styleId="CFC86EA3D7CD4B6497DFCDF4A6805DD5">
    <w:name w:val="CFC86EA3D7CD4B6497DFCDF4A6805DD5"/>
    <w:pPr>
      <w:bidi/>
    </w:pPr>
  </w:style>
  <w:style w:type="paragraph" w:customStyle="1" w:styleId="6F86A13FD13E42799892E838A2242EFC">
    <w:name w:val="6F86A13FD13E42799892E838A2242EFC"/>
    <w:pPr>
      <w:bidi/>
    </w:pPr>
  </w:style>
  <w:style w:type="paragraph" w:customStyle="1" w:styleId="CDE630F5A5B84B34AF0D2D2911F4E60C">
    <w:name w:val="CDE630F5A5B84B34AF0D2D2911F4E60C"/>
    <w:pPr>
      <w:bidi/>
    </w:pPr>
  </w:style>
  <w:style w:type="paragraph" w:customStyle="1" w:styleId="A18BC7D51C5C450DAB927FDF1E34B57B">
    <w:name w:val="A18BC7D51C5C450DAB927FDF1E34B57B"/>
    <w:pPr>
      <w:bidi/>
    </w:pPr>
  </w:style>
  <w:style w:type="paragraph" w:customStyle="1" w:styleId="84C45B291E714DB19765332573961E39">
    <w:name w:val="84C45B291E714DB19765332573961E39"/>
    <w:pPr>
      <w:bidi/>
    </w:pPr>
  </w:style>
  <w:style w:type="paragraph" w:customStyle="1" w:styleId="2A3340D4CA4D499FAD05CAA06EBA3FFD">
    <w:name w:val="2A3340D4CA4D499FAD05CAA06EBA3FFD"/>
    <w:pPr>
      <w:bidi/>
    </w:pPr>
  </w:style>
  <w:style w:type="paragraph" w:customStyle="1" w:styleId="E211CFDDE87B4490A5F718EA0C9D2B84">
    <w:name w:val="E211CFDDE87B4490A5F718EA0C9D2B84"/>
    <w:pPr>
      <w:bidi/>
    </w:pPr>
  </w:style>
  <w:style w:type="paragraph" w:customStyle="1" w:styleId="5A2B973CC3FF46BBAA2D0F6D7D595BAE">
    <w:name w:val="5A2B973CC3FF46BBAA2D0F6D7D595BAE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ه</CompanyAddress>
  <CompanyPhone>6654708-09193595303</CompanyPhone>
  <CompanyFax/>
  <CompanyEmail>mzolghadr@yahoo.com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0F383371-0D01-493D-AA76-194C669F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226</TotalTime>
  <Pages>56</Pages>
  <Words>3971</Words>
  <Characters>22637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تقویم دوره های آموزشی سال 1390</dc:creator>
  <cp:lastModifiedBy>MRT Pack 20 DVDs</cp:lastModifiedBy>
  <cp:revision>6</cp:revision>
  <dcterms:created xsi:type="dcterms:W3CDTF">2002-08-28T01:11:00Z</dcterms:created>
  <dcterms:modified xsi:type="dcterms:W3CDTF">2002-08-28T06:29:00Z</dcterms:modified>
</cp:coreProperties>
</file>